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 виробничо-складським приміщення здійсненим   на земельній ділянці по вул. Проста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6CBF82" w14:textId="77777777" w:rsidR="006F49BD" w:rsidRDefault="006F49BD" w:rsidP="006F49BD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ФОП Висоцької Н.Б., беручи до уваги Витяг з Державного реєстру речових прав на нерухоме майно про реєстрацію права власності (серія ЕЕЕ 859143), Декларацію про готовність об’єкта до експлуатації, зареєстровану в Департаменті ДАБІ у Львівській обл. від 02.06.2016р. №ЛВ 143161600197, технічний паспорт, довідку ОКП ЛОР «БТІ та ЕО» №3/7661 від 09.12.2015р., виконком Винниківської міської ради -</w:t>
      </w:r>
    </w:p>
    <w:p w14:paraId="5AFB9AB1" w14:textId="77777777" w:rsidR="006F49BD" w:rsidRDefault="006F49BD" w:rsidP="006F49BD">
      <w:pPr>
        <w:jc w:val="center"/>
        <w:rPr>
          <w:b/>
        </w:rPr>
      </w:pPr>
    </w:p>
    <w:p w14:paraId="016A688C" w14:textId="77777777" w:rsidR="006F49BD" w:rsidRDefault="006F49BD" w:rsidP="006F49BD">
      <w:pPr>
        <w:jc w:val="center"/>
        <w:rPr>
          <w:b/>
        </w:rPr>
      </w:pPr>
      <w:r>
        <w:rPr>
          <w:b/>
        </w:rPr>
        <w:t>В И Р І Ш И В :</w:t>
      </w:r>
    </w:p>
    <w:p w14:paraId="6A397A14" w14:textId="77777777" w:rsidR="006F49BD" w:rsidRDefault="006F49BD" w:rsidP="006F49BD">
      <w:pPr>
        <w:jc w:val="center"/>
        <w:rPr>
          <w:b/>
        </w:rPr>
      </w:pPr>
    </w:p>
    <w:p w14:paraId="3A0D4C73" w14:textId="77777777" w:rsidR="006F49BD" w:rsidRDefault="006F49BD" w:rsidP="006F49BD">
      <w:pPr>
        <w:jc w:val="both"/>
      </w:pPr>
      <w:r>
        <w:t>1.</w:t>
      </w:r>
      <w:r>
        <w:tab/>
        <w:t>Виробничо-складським приміщенням, здійсненим на земельній ділянці по вул.Проста (к/н 4610160300:009:001:0005) у м.Винники, присвоїти поштову адресу, а саме: вул.Проста,2 у  м.Винники.</w:t>
      </w:r>
    </w:p>
    <w:p w14:paraId="2B3AAE65" w14:textId="77777777" w:rsidR="006F49BD" w:rsidRDefault="006F49BD" w:rsidP="006F49BD">
      <w:pPr>
        <w:ind w:firstLine="708"/>
        <w:jc w:val="both"/>
      </w:pPr>
      <w:r>
        <w:t>Загальна площа будівлі становить – 310,40 кв.м.</w:t>
      </w:r>
    </w:p>
    <w:p w14:paraId="054131A3" w14:textId="77777777" w:rsidR="006F49BD" w:rsidRDefault="006F49BD" w:rsidP="006F49BD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19DEA2" w14:textId="77777777" w:rsidR="006F49BD" w:rsidRDefault="006F49BD" w:rsidP="006F49BD">
      <w:pPr>
        <w:jc w:val="both"/>
        <w:rPr>
          <w:b/>
          <w:i/>
        </w:rPr>
      </w:pPr>
    </w:p>
    <w:p w14:paraId="487EAAF8" w14:textId="77777777" w:rsidR="006F49BD" w:rsidRDefault="006F49BD" w:rsidP="006F49BD">
      <w:pPr>
        <w:jc w:val="both"/>
        <w:rPr>
          <w:b/>
          <w:i/>
        </w:rPr>
      </w:pPr>
    </w:p>
    <w:p w14:paraId="3E71B5D3" w14:textId="77777777" w:rsidR="006F49BD" w:rsidRDefault="006F49BD" w:rsidP="006F49BD">
      <w:pPr>
        <w:jc w:val="both"/>
        <w:rPr>
          <w:b/>
          <w:i/>
        </w:rPr>
      </w:pPr>
    </w:p>
    <w:p w14:paraId="2B592F4D" w14:textId="77777777" w:rsidR="006F49BD" w:rsidRDefault="006F49BD" w:rsidP="006F49BD">
      <w:pPr>
        <w:jc w:val="both"/>
      </w:pPr>
      <w:r>
        <w:rPr>
          <w:b/>
        </w:rPr>
        <w:t xml:space="preserve">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829B8" w14:textId="77777777" w:rsidR="007E49B2" w:rsidRDefault="007E49B2">
      <w:r>
        <w:separator/>
      </w:r>
    </w:p>
  </w:endnote>
  <w:endnote w:type="continuationSeparator" w:id="0">
    <w:p w14:paraId="4C9D0E7D" w14:textId="77777777" w:rsidR="007E49B2" w:rsidRDefault="007E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25317" w14:textId="77777777" w:rsidR="007E49B2" w:rsidRDefault="007E49B2">
      <w:r>
        <w:separator/>
      </w:r>
    </w:p>
  </w:footnote>
  <w:footnote w:type="continuationSeparator" w:id="0">
    <w:p w14:paraId="71986DE9" w14:textId="77777777" w:rsidR="007E49B2" w:rsidRDefault="007E4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9BD"/>
    <w:rsid w:val="00713369"/>
    <w:rsid w:val="00715141"/>
    <w:rsid w:val="0074539A"/>
    <w:rsid w:val="00747C36"/>
    <w:rsid w:val="007D3399"/>
    <w:rsid w:val="007E1906"/>
    <w:rsid w:val="007E49B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39DA4-9001-427B-A142-EAC00EACB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2024-02-13T10:16:00Z</dcterms:modified>
</cp:coreProperties>
</file>