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24.06.2016р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новозбудованому   багатоквартирному житловому будинку  здійсненому   на земельній ділянці по вул. Лисика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D7958FA" w14:textId="77777777" w:rsidR="00917749" w:rsidRPr="00917749" w:rsidRDefault="00917749" w:rsidP="00917749">
      <w:pPr>
        <w:ind w:firstLine="720"/>
        <w:jc w:val="both"/>
        <w:rPr>
          <w:sz w:val="28"/>
          <w:szCs w:val="28"/>
        </w:rPr>
      </w:pPr>
      <w:r w:rsidRPr="00917749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17.10.2013р. №868 «Про затвердження Порядку державної реєстрації прав на нерухоме майно та їх обтяжень», розглянувши заяву гр. Наремби А.І., беручи до уваги  технічний паспорт, Довідку ОКП ЛОР «БТІ та ЕО»  №3/6246 від 10.05.2016р.,  виконком Винниківської міської ради -</w:t>
      </w:r>
    </w:p>
    <w:p w14:paraId="771DE678" w14:textId="77777777" w:rsidR="00917749" w:rsidRPr="00917749" w:rsidRDefault="00917749" w:rsidP="00917749">
      <w:pPr>
        <w:jc w:val="center"/>
        <w:rPr>
          <w:sz w:val="28"/>
          <w:szCs w:val="28"/>
        </w:rPr>
      </w:pPr>
      <w:bookmarkStart w:id="1" w:name="_GoBack"/>
      <w:bookmarkEnd w:id="1"/>
      <w:r w:rsidRPr="00917749">
        <w:rPr>
          <w:sz w:val="28"/>
          <w:szCs w:val="28"/>
        </w:rPr>
        <w:t>В И Р І Ш И В :</w:t>
      </w:r>
    </w:p>
    <w:p w14:paraId="511F7710" w14:textId="77777777" w:rsidR="00917749" w:rsidRPr="00917749" w:rsidRDefault="00917749" w:rsidP="00917749">
      <w:pPr>
        <w:jc w:val="both"/>
        <w:rPr>
          <w:sz w:val="28"/>
          <w:szCs w:val="28"/>
        </w:rPr>
      </w:pPr>
    </w:p>
    <w:p w14:paraId="3F278930" w14:textId="77777777" w:rsidR="00917749" w:rsidRPr="00917749" w:rsidRDefault="00917749" w:rsidP="00917749">
      <w:pPr>
        <w:jc w:val="both"/>
        <w:rPr>
          <w:sz w:val="28"/>
          <w:szCs w:val="28"/>
        </w:rPr>
      </w:pPr>
      <w:r w:rsidRPr="00917749">
        <w:rPr>
          <w:sz w:val="28"/>
          <w:szCs w:val="28"/>
        </w:rPr>
        <w:t>1.</w:t>
      </w:r>
      <w:r w:rsidRPr="00917749">
        <w:rPr>
          <w:sz w:val="28"/>
          <w:szCs w:val="28"/>
        </w:rPr>
        <w:tab/>
        <w:t>Новозбудованому багатоквартирному житловому будинку, здійсненому на земельній ділянці по вул.Лисика (к/н 4610160300:04:003:0031) у м.Винники, присвоїти поштову адресу, а саме: вул.Лисика,13-Б  у  м.Винники.</w:t>
      </w:r>
    </w:p>
    <w:p w14:paraId="6AC6D140" w14:textId="77777777" w:rsidR="00917749" w:rsidRPr="00917749" w:rsidRDefault="00917749" w:rsidP="00917749">
      <w:pPr>
        <w:jc w:val="both"/>
        <w:rPr>
          <w:sz w:val="28"/>
          <w:szCs w:val="28"/>
        </w:rPr>
      </w:pPr>
      <w:r w:rsidRPr="00917749">
        <w:rPr>
          <w:sz w:val="28"/>
          <w:szCs w:val="28"/>
        </w:rPr>
        <w:t xml:space="preserve">Будинок складається зі 6-ти квартир. Загальна площа будинку становить – 477,40 кв.м. </w:t>
      </w:r>
    </w:p>
    <w:p w14:paraId="685663C8" w14:textId="77777777" w:rsidR="00917749" w:rsidRPr="00917749" w:rsidRDefault="00917749" w:rsidP="00917749">
      <w:pPr>
        <w:jc w:val="both"/>
        <w:rPr>
          <w:sz w:val="28"/>
          <w:szCs w:val="28"/>
        </w:rPr>
      </w:pPr>
      <w:r w:rsidRPr="00917749">
        <w:rPr>
          <w:sz w:val="28"/>
          <w:szCs w:val="28"/>
        </w:rPr>
        <w:t>2.</w:t>
      </w:r>
      <w:r w:rsidRPr="00917749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53EE046" w14:textId="77777777" w:rsidR="00917749" w:rsidRPr="00917749" w:rsidRDefault="00917749" w:rsidP="00917749">
      <w:pPr>
        <w:jc w:val="both"/>
        <w:rPr>
          <w:sz w:val="28"/>
          <w:szCs w:val="28"/>
        </w:rPr>
      </w:pPr>
    </w:p>
    <w:p w14:paraId="682EB77E" w14:textId="77777777" w:rsidR="00917749" w:rsidRPr="00917749" w:rsidRDefault="00917749" w:rsidP="00917749">
      <w:pPr>
        <w:jc w:val="both"/>
        <w:rPr>
          <w:sz w:val="28"/>
          <w:szCs w:val="28"/>
        </w:rPr>
      </w:pPr>
    </w:p>
    <w:p w14:paraId="63424359" w14:textId="77777777" w:rsidR="00917749" w:rsidRPr="00917749" w:rsidRDefault="00917749" w:rsidP="00917749">
      <w:pPr>
        <w:jc w:val="both"/>
        <w:rPr>
          <w:sz w:val="28"/>
          <w:szCs w:val="28"/>
        </w:rPr>
      </w:pPr>
    </w:p>
    <w:p w14:paraId="01C471E0" w14:textId="001EA0BA" w:rsidR="00213958" w:rsidRPr="006F2805" w:rsidRDefault="00917749" w:rsidP="00917749">
      <w:pPr>
        <w:jc w:val="both"/>
        <w:rPr>
          <w:sz w:val="28"/>
          <w:szCs w:val="28"/>
        </w:rPr>
      </w:pPr>
      <w:r w:rsidRPr="00917749">
        <w:rPr>
          <w:sz w:val="28"/>
          <w:szCs w:val="28"/>
        </w:rPr>
        <w:t>Міський голова</w:t>
      </w:r>
      <w:r w:rsidRPr="00917749">
        <w:rPr>
          <w:sz w:val="28"/>
          <w:szCs w:val="28"/>
        </w:rPr>
        <w:tab/>
      </w:r>
      <w:r w:rsidRPr="00917749">
        <w:rPr>
          <w:sz w:val="28"/>
          <w:szCs w:val="28"/>
        </w:rPr>
        <w:tab/>
      </w:r>
      <w:r w:rsidRPr="00917749">
        <w:rPr>
          <w:sz w:val="28"/>
          <w:szCs w:val="28"/>
        </w:rPr>
        <w:tab/>
      </w:r>
      <w:r w:rsidRPr="00917749">
        <w:rPr>
          <w:sz w:val="28"/>
          <w:szCs w:val="28"/>
        </w:rPr>
        <w:tab/>
      </w:r>
      <w:r w:rsidRPr="00917749">
        <w:rPr>
          <w:sz w:val="28"/>
          <w:szCs w:val="28"/>
        </w:rPr>
        <w:tab/>
      </w:r>
      <w:r w:rsidRPr="00917749">
        <w:rPr>
          <w:sz w:val="28"/>
          <w:szCs w:val="28"/>
        </w:rPr>
        <w:tab/>
      </w:r>
      <w:r w:rsidRPr="00917749">
        <w:rPr>
          <w:sz w:val="28"/>
          <w:szCs w:val="28"/>
        </w:rPr>
        <w:tab/>
      </w:r>
      <w:r w:rsidRPr="00917749">
        <w:rPr>
          <w:sz w:val="28"/>
          <w:szCs w:val="28"/>
        </w:rPr>
        <w:tab/>
      </w:r>
      <w:r w:rsidRPr="00917749">
        <w:rPr>
          <w:sz w:val="28"/>
          <w:szCs w:val="28"/>
        </w:rPr>
        <w:tab/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470E11" w14:textId="77777777" w:rsidR="00D1325D" w:rsidRDefault="00D1325D">
      <w:r>
        <w:separator/>
      </w:r>
    </w:p>
  </w:endnote>
  <w:endnote w:type="continuationSeparator" w:id="0">
    <w:p w14:paraId="5FF5D028" w14:textId="77777777" w:rsidR="00D1325D" w:rsidRDefault="00D13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AD9582" w14:textId="77777777" w:rsidR="00D1325D" w:rsidRDefault="00D1325D">
      <w:r>
        <w:separator/>
      </w:r>
    </w:p>
  </w:footnote>
  <w:footnote w:type="continuationSeparator" w:id="0">
    <w:p w14:paraId="6FD04122" w14:textId="77777777" w:rsidR="00D1325D" w:rsidRDefault="00D132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17749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1325D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14E3C6-F8D3-474A-8E99-B46D06839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918</Words>
  <Characters>524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2024-02-13T12:00:00Z</dcterms:modified>
</cp:coreProperties>
</file>