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 щодо можливості газифікації двофункційного котла   парапетного типу взамін ЦО на площі кухні квартири №18  в житловому будинку по вул.Кільцева, 10 у м.Винники  та надання дозволу на виготовлення технічної документації   для від'єднання від системи центрального опалення та  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EE154E" w14:textId="4EC4E333" w:rsidR="00342D78" w:rsidRPr="00342D78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t xml:space="preserve">      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Нищин М.М., яка  проживає за адресою м.Винники вул.Кільцева, буд. №10 кв.№18 виконавчий комітет Винниківської міської ради :</w:t>
      </w:r>
    </w:p>
    <w:p w14:paraId="0C1D97F4" w14:textId="77777777" w:rsidR="00342D78" w:rsidRDefault="00342D78" w:rsidP="00342D78">
      <w:pPr>
        <w:jc w:val="center"/>
        <w:rPr>
          <w:sz w:val="28"/>
          <w:szCs w:val="28"/>
        </w:rPr>
      </w:pPr>
    </w:p>
    <w:p w14:paraId="1FB42CE7" w14:textId="665B348B" w:rsidR="00342D78" w:rsidRDefault="00342D78" w:rsidP="00342D78">
      <w:pPr>
        <w:jc w:val="center"/>
        <w:rPr>
          <w:sz w:val="28"/>
          <w:szCs w:val="28"/>
        </w:rPr>
      </w:pPr>
      <w:r w:rsidRPr="00342D78">
        <w:rPr>
          <w:sz w:val="28"/>
          <w:szCs w:val="28"/>
        </w:rPr>
        <w:t>В И Р І Ш И В:</w:t>
      </w:r>
    </w:p>
    <w:p w14:paraId="53FBAE95" w14:textId="77777777" w:rsidR="00342D78" w:rsidRPr="00342D78" w:rsidRDefault="00342D78" w:rsidP="00342D78">
      <w:pPr>
        <w:jc w:val="center"/>
        <w:rPr>
          <w:sz w:val="28"/>
          <w:szCs w:val="28"/>
        </w:rPr>
      </w:pPr>
      <w:bookmarkStart w:id="1" w:name="_GoBack"/>
      <w:bookmarkEnd w:id="1"/>
    </w:p>
    <w:p w14:paraId="5E2B4C0B" w14:textId="77777777" w:rsidR="00342D78" w:rsidRPr="00342D78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t>1. Затвердити висновок міжвідомчої комісії (№12 &amp;03 від 21.06.2016р.)                                                      про те, що технічно можлива газифікація двофункційного котла парапетного типу взамін ЦО на площі кухні квартири №18 в житловому будинку по вул. Кільцева, 10 у м. Винники при умові:</w:t>
      </w:r>
    </w:p>
    <w:p w14:paraId="3E112FB1" w14:textId="77777777" w:rsidR="00342D78" w:rsidRPr="00342D78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t>- дотримання вимог чинного законодавства і відповідних погоджень з зацікавленими організаціями.</w:t>
      </w:r>
    </w:p>
    <w:p w14:paraId="345F7025" w14:textId="77777777" w:rsidR="00342D78" w:rsidRPr="00342D78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t>2. Дати дозвіл гр. Нищин М.М. на газифікацію котла у квартирі №18 по вул. Кільцева, буд.№10 у м.Винники.</w:t>
      </w:r>
    </w:p>
    <w:p w14:paraId="4C5E02EC" w14:textId="77777777" w:rsidR="00342D78" w:rsidRPr="00342D78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lastRenderedPageBreak/>
        <w:t>3. Зобов’язати  гр. Нищин М.М. звернутись в ЛМКП «Львівтеплоенерго» для від’єднання від центрального опалення зі встановленням автономного  опалення  в квартирі №18 по вул. Кільцева, буд.№10 у м. Винники.</w:t>
      </w:r>
    </w:p>
    <w:p w14:paraId="4DA2FC83" w14:textId="77777777" w:rsidR="00342D78" w:rsidRPr="00342D78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t>4. Гр. Нищин М.М., яка проживає м. Винники, вул. Кільцева, буд.№10 кв.№18 :</w:t>
      </w:r>
    </w:p>
    <w:p w14:paraId="00BE1332" w14:textId="77777777" w:rsidR="00342D78" w:rsidRPr="00342D78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t>-отримати у ПАТ «Львівгаз»  технічні умови на електропостачання;</w:t>
      </w:r>
    </w:p>
    <w:p w14:paraId="16F32455" w14:textId="77777777" w:rsidR="00342D78" w:rsidRPr="00342D78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08C58914" w14:textId="77777777" w:rsidR="00342D78" w:rsidRPr="00342D78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18 по вул.Кільцева, буд.№10 у м.Винники    з  обов’язковим  погодженням у ЛМКП «Львівтеплоенерго»;</w:t>
      </w:r>
    </w:p>
    <w:p w14:paraId="1D288C16" w14:textId="77777777" w:rsidR="00342D78" w:rsidRPr="00342D78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3792F296" w14:textId="77777777" w:rsidR="00342D78" w:rsidRPr="00342D78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1B71245F" w14:textId="77777777" w:rsidR="00342D78" w:rsidRPr="00342D78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8D1166" w14:textId="77777777" w:rsidR="00342D78" w:rsidRPr="00342D78" w:rsidRDefault="00342D78" w:rsidP="00342D78">
      <w:pPr>
        <w:jc w:val="both"/>
        <w:rPr>
          <w:sz w:val="28"/>
          <w:szCs w:val="28"/>
        </w:rPr>
      </w:pPr>
    </w:p>
    <w:p w14:paraId="64E15B6E" w14:textId="77777777" w:rsidR="00342D78" w:rsidRPr="00342D78" w:rsidRDefault="00342D78" w:rsidP="00342D78">
      <w:pPr>
        <w:jc w:val="both"/>
        <w:rPr>
          <w:sz w:val="28"/>
          <w:szCs w:val="28"/>
        </w:rPr>
      </w:pPr>
    </w:p>
    <w:p w14:paraId="347D81F3" w14:textId="77777777" w:rsidR="00342D78" w:rsidRPr="00342D78" w:rsidRDefault="00342D78" w:rsidP="00342D78">
      <w:pPr>
        <w:jc w:val="both"/>
        <w:rPr>
          <w:sz w:val="28"/>
          <w:szCs w:val="28"/>
        </w:rPr>
      </w:pPr>
    </w:p>
    <w:p w14:paraId="01C471E0" w14:textId="4DEF0BD6" w:rsidR="00213958" w:rsidRPr="006F2805" w:rsidRDefault="00342D78" w:rsidP="00342D78">
      <w:pPr>
        <w:jc w:val="both"/>
        <w:rPr>
          <w:sz w:val="28"/>
          <w:szCs w:val="28"/>
        </w:rPr>
      </w:pPr>
      <w:r w:rsidRPr="00342D78">
        <w:rPr>
          <w:sz w:val="28"/>
          <w:szCs w:val="28"/>
        </w:rPr>
        <w:t>Міський голова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EC7FD" w14:textId="77777777" w:rsidR="00521D1F" w:rsidRDefault="00521D1F">
      <w:r>
        <w:separator/>
      </w:r>
    </w:p>
  </w:endnote>
  <w:endnote w:type="continuationSeparator" w:id="0">
    <w:p w14:paraId="2AD0F0BB" w14:textId="77777777" w:rsidR="00521D1F" w:rsidRDefault="00521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130F35" w14:textId="77777777" w:rsidR="00521D1F" w:rsidRDefault="00521D1F">
      <w:r>
        <w:separator/>
      </w:r>
    </w:p>
  </w:footnote>
  <w:footnote w:type="continuationSeparator" w:id="0">
    <w:p w14:paraId="03E37836" w14:textId="77777777" w:rsidR="00521D1F" w:rsidRDefault="00521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2D7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1D1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82F34-1C85-478D-B9A8-6CA230FEC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1673</Words>
  <Characters>954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2024-02-13T12:35:00Z</dcterms:modified>
</cp:coreProperties>
</file>