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встановлення групи   торгових павільйонів на земельній ділянці   по вул.Галицька,29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B521EA" w14:textId="77777777" w:rsidR="00720F75" w:rsidRPr="00720F75" w:rsidRDefault="00720F75" w:rsidP="00720F75">
      <w:pPr>
        <w:ind w:firstLine="720"/>
        <w:jc w:val="both"/>
        <w:rPr>
          <w:sz w:val="28"/>
          <w:szCs w:val="28"/>
        </w:rPr>
      </w:pPr>
      <w:r w:rsidRPr="00720F7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«Про благоустрій населених пунктів», ДБН В.2.2-23:2009, розглянувши заяву директора ТзОВ «Веселка», беручи до уваги Державний Акт на право постійного користування землею (серія І-ЛВ №004104), виконком Винниківської міської ради –</w:t>
      </w:r>
    </w:p>
    <w:p w14:paraId="2FE2DB69" w14:textId="77777777" w:rsidR="00720F75" w:rsidRPr="00720F75" w:rsidRDefault="00720F75" w:rsidP="00720F75">
      <w:pPr>
        <w:jc w:val="both"/>
        <w:rPr>
          <w:sz w:val="28"/>
          <w:szCs w:val="28"/>
        </w:rPr>
      </w:pPr>
    </w:p>
    <w:p w14:paraId="2D0816F9" w14:textId="77777777" w:rsidR="00720F75" w:rsidRPr="00720F75" w:rsidRDefault="00720F75" w:rsidP="00720F75">
      <w:pPr>
        <w:jc w:val="center"/>
        <w:rPr>
          <w:sz w:val="28"/>
          <w:szCs w:val="28"/>
        </w:rPr>
      </w:pPr>
      <w:bookmarkStart w:id="1" w:name="_GoBack"/>
      <w:bookmarkEnd w:id="1"/>
      <w:r w:rsidRPr="00720F75">
        <w:rPr>
          <w:sz w:val="28"/>
          <w:szCs w:val="28"/>
        </w:rPr>
        <w:t>ВИРІШИВ:</w:t>
      </w:r>
    </w:p>
    <w:p w14:paraId="2A662167" w14:textId="77777777" w:rsidR="00720F75" w:rsidRPr="00720F75" w:rsidRDefault="00720F75" w:rsidP="00720F75">
      <w:pPr>
        <w:jc w:val="both"/>
        <w:rPr>
          <w:sz w:val="28"/>
          <w:szCs w:val="28"/>
        </w:rPr>
      </w:pPr>
    </w:p>
    <w:p w14:paraId="2B1C492E" w14:textId="77777777" w:rsidR="00720F75" w:rsidRPr="00720F75" w:rsidRDefault="00720F75" w:rsidP="00720F75">
      <w:pPr>
        <w:jc w:val="both"/>
        <w:rPr>
          <w:sz w:val="28"/>
          <w:szCs w:val="28"/>
        </w:rPr>
      </w:pPr>
      <w:r w:rsidRPr="00720F75">
        <w:rPr>
          <w:sz w:val="28"/>
          <w:szCs w:val="28"/>
        </w:rPr>
        <w:t>1.</w:t>
      </w:r>
      <w:r w:rsidRPr="00720F75">
        <w:rPr>
          <w:sz w:val="28"/>
          <w:szCs w:val="28"/>
        </w:rPr>
        <w:tab/>
        <w:t>Надати дозвіл ТзОВ «Веселка» на встановлення групи торгових павільйонів (5 секцій) на земельній ділянці по вул.Галицька,29 у м.Винники для ведення підприємницької діяльності.</w:t>
      </w:r>
    </w:p>
    <w:p w14:paraId="77303E9A" w14:textId="77777777" w:rsidR="00720F75" w:rsidRPr="00720F75" w:rsidRDefault="00720F75" w:rsidP="00720F75">
      <w:pPr>
        <w:jc w:val="both"/>
        <w:rPr>
          <w:sz w:val="28"/>
          <w:szCs w:val="28"/>
        </w:rPr>
      </w:pPr>
      <w:r w:rsidRPr="00720F75">
        <w:rPr>
          <w:sz w:val="28"/>
          <w:szCs w:val="28"/>
        </w:rPr>
        <w:t>2.</w:t>
      </w:r>
      <w:r w:rsidRPr="00720F75">
        <w:rPr>
          <w:sz w:val="28"/>
          <w:szCs w:val="28"/>
        </w:rPr>
        <w:tab/>
        <w:t>Зобов’язати директора ТзОВ «Веселка»:</w:t>
      </w:r>
    </w:p>
    <w:p w14:paraId="10DE926F" w14:textId="77777777" w:rsidR="00720F75" w:rsidRPr="00720F75" w:rsidRDefault="00720F75" w:rsidP="00720F75">
      <w:pPr>
        <w:jc w:val="both"/>
        <w:rPr>
          <w:sz w:val="28"/>
          <w:szCs w:val="28"/>
        </w:rPr>
      </w:pPr>
      <w:r w:rsidRPr="00720F75">
        <w:rPr>
          <w:sz w:val="28"/>
          <w:szCs w:val="28"/>
        </w:rPr>
        <w:t>2.1.</w:t>
      </w:r>
      <w:r w:rsidRPr="00720F75">
        <w:rPr>
          <w:sz w:val="28"/>
          <w:szCs w:val="28"/>
        </w:rPr>
        <w:tab/>
        <w:t xml:space="preserve">Встановити групу торгових павільйонів (5 секцій)  відповідно до схеми генплану. </w:t>
      </w:r>
    </w:p>
    <w:p w14:paraId="45A462CC" w14:textId="77777777" w:rsidR="00720F75" w:rsidRPr="00720F75" w:rsidRDefault="00720F75" w:rsidP="00720F75">
      <w:pPr>
        <w:jc w:val="both"/>
        <w:rPr>
          <w:sz w:val="28"/>
          <w:szCs w:val="28"/>
        </w:rPr>
      </w:pPr>
      <w:r w:rsidRPr="00720F75">
        <w:rPr>
          <w:sz w:val="28"/>
          <w:szCs w:val="28"/>
        </w:rPr>
        <w:t>2.2.</w:t>
      </w:r>
      <w:r w:rsidRPr="00720F75">
        <w:rPr>
          <w:sz w:val="28"/>
          <w:szCs w:val="28"/>
        </w:rPr>
        <w:tab/>
        <w:t>Забезпечити умови для вільного пересування інвалідів та інших маломобільних груп населення згідно вимог ДБН В.2.2017:2006 «Доступність будинків і споруд для маломобільних груп населення» (вільний доступ маломобільних груп населення);</w:t>
      </w:r>
    </w:p>
    <w:p w14:paraId="4E6F07F9" w14:textId="77777777" w:rsidR="00720F75" w:rsidRPr="00720F75" w:rsidRDefault="00720F75" w:rsidP="00720F75">
      <w:pPr>
        <w:jc w:val="both"/>
        <w:rPr>
          <w:sz w:val="28"/>
          <w:szCs w:val="28"/>
        </w:rPr>
      </w:pPr>
      <w:r w:rsidRPr="00720F75">
        <w:rPr>
          <w:sz w:val="28"/>
          <w:szCs w:val="28"/>
        </w:rPr>
        <w:t>3.</w:t>
      </w:r>
      <w:r w:rsidRPr="00720F7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91A976" w14:textId="77777777" w:rsidR="00720F75" w:rsidRPr="00720F75" w:rsidRDefault="00720F75" w:rsidP="00720F75">
      <w:pPr>
        <w:jc w:val="both"/>
        <w:rPr>
          <w:sz w:val="28"/>
          <w:szCs w:val="28"/>
        </w:rPr>
      </w:pPr>
    </w:p>
    <w:p w14:paraId="331ECAB7" w14:textId="77777777" w:rsidR="00720F75" w:rsidRPr="00720F75" w:rsidRDefault="00720F75" w:rsidP="00720F75">
      <w:pPr>
        <w:jc w:val="both"/>
        <w:rPr>
          <w:sz w:val="28"/>
          <w:szCs w:val="28"/>
        </w:rPr>
      </w:pPr>
    </w:p>
    <w:p w14:paraId="01C471E0" w14:textId="3F53A6D2" w:rsidR="00213958" w:rsidRPr="006F2805" w:rsidRDefault="00720F75" w:rsidP="00720F75">
      <w:pPr>
        <w:rPr>
          <w:sz w:val="28"/>
          <w:szCs w:val="28"/>
        </w:rPr>
      </w:pPr>
      <w:r w:rsidRPr="00720F75">
        <w:rPr>
          <w:sz w:val="28"/>
          <w:szCs w:val="28"/>
        </w:rPr>
        <w:t>Міський  голови</w:t>
      </w:r>
      <w:r w:rsidRPr="00720F75">
        <w:rPr>
          <w:sz w:val="28"/>
          <w:szCs w:val="28"/>
        </w:rPr>
        <w:tab/>
      </w:r>
      <w:r w:rsidRPr="00720F75">
        <w:rPr>
          <w:sz w:val="28"/>
          <w:szCs w:val="28"/>
        </w:rPr>
        <w:tab/>
      </w:r>
      <w:r w:rsidRPr="00720F75">
        <w:rPr>
          <w:sz w:val="28"/>
          <w:szCs w:val="28"/>
        </w:rPr>
        <w:tab/>
      </w:r>
      <w:r w:rsidRPr="00720F75">
        <w:rPr>
          <w:sz w:val="28"/>
          <w:szCs w:val="28"/>
        </w:rPr>
        <w:tab/>
      </w:r>
      <w:r w:rsidRPr="00720F75">
        <w:rPr>
          <w:sz w:val="28"/>
          <w:szCs w:val="28"/>
        </w:rPr>
        <w:tab/>
      </w:r>
      <w:r w:rsidRPr="00720F75">
        <w:rPr>
          <w:sz w:val="28"/>
          <w:szCs w:val="28"/>
        </w:rPr>
        <w:tab/>
      </w:r>
      <w:r w:rsidRPr="00720F75">
        <w:rPr>
          <w:sz w:val="28"/>
          <w:szCs w:val="28"/>
        </w:rPr>
        <w:tab/>
      </w:r>
      <w:r w:rsidRPr="00720F75">
        <w:rPr>
          <w:sz w:val="28"/>
          <w:szCs w:val="28"/>
        </w:rPr>
        <w:tab/>
        <w:t>В.Л.Квурт</w:t>
      </w:r>
      <w:r w:rsidRPr="00720F75">
        <w:rPr>
          <w:sz w:val="28"/>
          <w:szCs w:val="28"/>
        </w:rPr>
        <w:tab/>
      </w:r>
      <w:r w:rsidRPr="00720F7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5E380" w14:textId="77777777" w:rsidR="002800BC" w:rsidRDefault="002800BC">
      <w:r>
        <w:separator/>
      </w:r>
    </w:p>
  </w:endnote>
  <w:endnote w:type="continuationSeparator" w:id="0">
    <w:p w14:paraId="34A4EB8B" w14:textId="77777777" w:rsidR="002800BC" w:rsidRDefault="00280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4C7BF" w14:textId="77777777" w:rsidR="002800BC" w:rsidRDefault="002800BC">
      <w:r>
        <w:separator/>
      </w:r>
    </w:p>
  </w:footnote>
  <w:footnote w:type="continuationSeparator" w:id="0">
    <w:p w14:paraId="2208B090" w14:textId="77777777" w:rsidR="002800BC" w:rsidRDefault="002800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00BC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0F75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3D752-C81F-429E-A8B9-24E21C625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2024-02-13T14:27:00Z</dcterms:modified>
</cp:coreProperties>
</file>