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індивідуального житлового   будинку на земельній ділянці  по вул.Лисика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BF07B8" w14:textId="66957E71" w:rsidR="00CC0F24" w:rsidRPr="00CC0F24" w:rsidRDefault="00CC0F24" w:rsidP="00CC0F24">
      <w:pPr>
        <w:ind w:firstLine="720"/>
        <w:jc w:val="both"/>
        <w:rPr>
          <w:sz w:val="28"/>
          <w:szCs w:val="28"/>
        </w:rPr>
      </w:pPr>
      <w:r w:rsidRPr="00CC0F2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</w:t>
      </w:r>
      <w:r>
        <w:rPr>
          <w:sz w:val="28"/>
          <w:szCs w:val="28"/>
        </w:rPr>
        <w:t>, розглянувши заяву гр.Наремби</w:t>
      </w:r>
      <w:r w:rsidR="0009638C">
        <w:rPr>
          <w:sz w:val="28"/>
          <w:szCs w:val="28"/>
        </w:rPr>
        <w:t xml:space="preserve"> І.Б., </w:t>
      </w:r>
      <w:r w:rsidRPr="00CC0F24">
        <w:rPr>
          <w:sz w:val="28"/>
          <w:szCs w:val="28"/>
        </w:rPr>
        <w:t xml:space="preserve">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</w:t>
      </w:r>
      <w:r w:rsidR="0009638C">
        <w:rPr>
          <w:sz w:val="28"/>
          <w:szCs w:val="28"/>
        </w:rPr>
        <w:t>ерухомого майна (н/і.д. 61036427 від 09</w:t>
      </w:r>
      <w:r w:rsidRPr="00CC0F24">
        <w:rPr>
          <w:sz w:val="28"/>
          <w:szCs w:val="28"/>
        </w:rPr>
        <w:t>.06.2016), виконком Винниківської міської ради -</w:t>
      </w:r>
    </w:p>
    <w:p w14:paraId="76980CBC" w14:textId="77777777" w:rsidR="00CC0F24" w:rsidRPr="00CC0F24" w:rsidRDefault="00CC0F24" w:rsidP="00CC0F24">
      <w:pPr>
        <w:jc w:val="both"/>
        <w:rPr>
          <w:sz w:val="28"/>
          <w:szCs w:val="28"/>
        </w:rPr>
      </w:pPr>
    </w:p>
    <w:p w14:paraId="422D81E8" w14:textId="77777777" w:rsidR="00CC0F24" w:rsidRPr="00CC0F24" w:rsidRDefault="00CC0F24" w:rsidP="00CC0F24">
      <w:pPr>
        <w:jc w:val="center"/>
        <w:rPr>
          <w:sz w:val="28"/>
          <w:szCs w:val="28"/>
        </w:rPr>
      </w:pPr>
      <w:r w:rsidRPr="00CC0F24">
        <w:rPr>
          <w:sz w:val="28"/>
          <w:szCs w:val="28"/>
        </w:rPr>
        <w:t>ВИРІШИВ:</w:t>
      </w:r>
    </w:p>
    <w:p w14:paraId="66DD73A0" w14:textId="77777777" w:rsidR="00CC0F24" w:rsidRPr="00CC0F24" w:rsidRDefault="00CC0F24" w:rsidP="00CC0F24">
      <w:pPr>
        <w:jc w:val="both"/>
        <w:rPr>
          <w:sz w:val="28"/>
          <w:szCs w:val="28"/>
        </w:rPr>
      </w:pPr>
    </w:p>
    <w:p w14:paraId="58A9B2DD" w14:textId="75153443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1.</w:t>
      </w:r>
      <w:r w:rsidRPr="00CC0F24">
        <w:rPr>
          <w:sz w:val="28"/>
          <w:szCs w:val="28"/>
        </w:rPr>
        <w:tab/>
        <w:t xml:space="preserve">Надати </w:t>
      </w:r>
      <w:r w:rsidR="0009638C">
        <w:rPr>
          <w:sz w:val="28"/>
          <w:szCs w:val="28"/>
        </w:rPr>
        <w:t>гр. Нарембі Ірині Броніславівні</w:t>
      </w:r>
      <w:r w:rsidRPr="00CC0F24">
        <w:rPr>
          <w:sz w:val="28"/>
          <w:szCs w:val="28"/>
        </w:rPr>
        <w:t xml:space="preserve"> містобудівні умови та обмеження забудови земельної ділянки на проектування та будівництво </w:t>
      </w:r>
      <w:r w:rsidR="0009638C">
        <w:rPr>
          <w:sz w:val="28"/>
          <w:szCs w:val="28"/>
        </w:rPr>
        <w:t>індивідуального</w:t>
      </w:r>
      <w:r w:rsidRPr="00CC0F24">
        <w:rPr>
          <w:sz w:val="28"/>
          <w:szCs w:val="28"/>
        </w:rPr>
        <w:t xml:space="preserve"> житлового будинку на земельній ділянці  по вул.</w:t>
      </w:r>
      <w:r w:rsidR="0009638C">
        <w:rPr>
          <w:sz w:val="28"/>
          <w:szCs w:val="28"/>
        </w:rPr>
        <w:t>Лисика</w:t>
      </w:r>
      <w:r w:rsidRPr="00CC0F24">
        <w:rPr>
          <w:sz w:val="28"/>
          <w:szCs w:val="28"/>
        </w:rPr>
        <w:t xml:space="preserve"> (к/</w:t>
      </w:r>
      <w:r w:rsidR="0009638C">
        <w:rPr>
          <w:sz w:val="28"/>
          <w:szCs w:val="28"/>
        </w:rPr>
        <w:t>н 4610160300:04:003:0046)  у м.В</w:t>
      </w:r>
      <w:r w:rsidRPr="00CC0F24">
        <w:rPr>
          <w:sz w:val="28"/>
          <w:szCs w:val="28"/>
        </w:rPr>
        <w:t>инники.</w:t>
      </w:r>
    </w:p>
    <w:p w14:paraId="013FBE27" w14:textId="540ABDDF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2.</w:t>
      </w:r>
      <w:r w:rsidRPr="00CC0F24">
        <w:rPr>
          <w:sz w:val="28"/>
          <w:szCs w:val="28"/>
        </w:rPr>
        <w:tab/>
        <w:t xml:space="preserve">Доручити відділу містобудування та управління ресурсами виконати містобудівні умови та обмеження забудови земельної ділянки на проектування </w:t>
      </w:r>
      <w:r w:rsidRPr="00CC0F24">
        <w:rPr>
          <w:sz w:val="28"/>
          <w:szCs w:val="28"/>
        </w:rPr>
        <w:lastRenderedPageBreak/>
        <w:t xml:space="preserve">та будівництво </w:t>
      </w:r>
      <w:r w:rsidR="0009638C">
        <w:rPr>
          <w:sz w:val="28"/>
          <w:szCs w:val="28"/>
        </w:rPr>
        <w:t>індивідуального</w:t>
      </w:r>
      <w:r w:rsidRPr="00CC0F24">
        <w:rPr>
          <w:sz w:val="28"/>
          <w:szCs w:val="28"/>
        </w:rPr>
        <w:t xml:space="preserve"> житлового будинку на земельній ділянці  по вул.</w:t>
      </w:r>
      <w:r w:rsidR="0009638C" w:rsidRPr="0009638C">
        <w:rPr>
          <w:sz w:val="28"/>
          <w:szCs w:val="28"/>
        </w:rPr>
        <w:t xml:space="preserve"> </w:t>
      </w:r>
      <w:r w:rsidR="0009638C">
        <w:rPr>
          <w:sz w:val="28"/>
          <w:szCs w:val="28"/>
        </w:rPr>
        <w:t>Лисика</w:t>
      </w:r>
      <w:r w:rsidR="0009638C" w:rsidRPr="00CC0F24">
        <w:rPr>
          <w:sz w:val="28"/>
          <w:szCs w:val="28"/>
        </w:rPr>
        <w:t xml:space="preserve"> (к/</w:t>
      </w:r>
      <w:r w:rsidR="0009638C">
        <w:rPr>
          <w:sz w:val="28"/>
          <w:szCs w:val="28"/>
        </w:rPr>
        <w:t>н 4610160300:04:003:0046)</w:t>
      </w:r>
      <w:r w:rsidR="0009638C">
        <w:rPr>
          <w:sz w:val="28"/>
          <w:szCs w:val="28"/>
        </w:rPr>
        <w:t xml:space="preserve"> </w:t>
      </w:r>
      <w:r w:rsidRPr="00CC0F24">
        <w:rPr>
          <w:sz w:val="28"/>
          <w:szCs w:val="28"/>
        </w:rPr>
        <w:t>у м.Винники.</w:t>
      </w:r>
    </w:p>
    <w:p w14:paraId="056E86EF" w14:textId="7944C434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 xml:space="preserve"> 3.</w:t>
      </w:r>
      <w:r w:rsidRPr="00CC0F24">
        <w:rPr>
          <w:sz w:val="28"/>
          <w:szCs w:val="28"/>
        </w:rPr>
        <w:tab/>
        <w:t xml:space="preserve">Зобов’язати </w:t>
      </w:r>
      <w:r w:rsidR="0020007F">
        <w:rPr>
          <w:sz w:val="28"/>
          <w:szCs w:val="28"/>
        </w:rPr>
        <w:t>гр.Нарембу І.Б.</w:t>
      </w:r>
      <w:r w:rsidRPr="00CC0F24">
        <w:rPr>
          <w:sz w:val="28"/>
          <w:szCs w:val="28"/>
        </w:rPr>
        <w:t>:</w:t>
      </w:r>
    </w:p>
    <w:p w14:paraId="7C3B2B1B" w14:textId="77777777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3.1.</w:t>
      </w:r>
      <w:r w:rsidRPr="00CC0F24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04F19D8F" w14:textId="77777777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3.2.</w:t>
      </w:r>
      <w:r w:rsidRPr="00CC0F2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4363D02" w14:textId="77777777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3.3.</w:t>
      </w:r>
      <w:r w:rsidRPr="00CC0F2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E37EA56" w14:textId="77777777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3.4.</w:t>
      </w:r>
      <w:r w:rsidRPr="00CC0F24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225EA17" w14:textId="77777777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3.5.</w:t>
      </w:r>
      <w:r w:rsidRPr="00CC0F2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3925025" w14:textId="77777777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3.6.</w:t>
      </w:r>
      <w:r w:rsidRPr="00CC0F24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5F196279" w14:textId="77777777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3.7.</w:t>
      </w:r>
      <w:r w:rsidRPr="00CC0F24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6BE39D49" w14:textId="77777777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3.8.</w:t>
      </w:r>
      <w:r w:rsidRPr="00CC0F2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615F7DA" w14:textId="5E2CB1FF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4.</w:t>
      </w:r>
      <w:r w:rsidRPr="00CC0F24">
        <w:rPr>
          <w:sz w:val="28"/>
          <w:szCs w:val="28"/>
        </w:rPr>
        <w:tab/>
        <w:t xml:space="preserve">Роз’яснити </w:t>
      </w:r>
      <w:r w:rsidR="0020007F">
        <w:rPr>
          <w:sz w:val="28"/>
          <w:szCs w:val="28"/>
        </w:rPr>
        <w:t>гр.Нарембі І.Б.,</w:t>
      </w:r>
      <w:bookmarkStart w:id="1" w:name="_GoBack"/>
      <w:bookmarkEnd w:id="1"/>
      <w:r w:rsidRPr="00CC0F24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 </w:t>
      </w:r>
    </w:p>
    <w:p w14:paraId="63D22343" w14:textId="77777777" w:rsidR="00CC0F24" w:rsidRPr="00CC0F24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5.</w:t>
      </w:r>
      <w:r w:rsidRPr="00CC0F2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9F9C9B" w14:textId="77777777" w:rsidR="00CC0F24" w:rsidRPr="00CC0F24" w:rsidRDefault="00CC0F24" w:rsidP="00CC0F24">
      <w:pPr>
        <w:jc w:val="both"/>
        <w:rPr>
          <w:sz w:val="28"/>
          <w:szCs w:val="28"/>
        </w:rPr>
      </w:pPr>
    </w:p>
    <w:p w14:paraId="7947A2EC" w14:textId="77777777" w:rsidR="00CC0F24" w:rsidRPr="00CC0F24" w:rsidRDefault="00CC0F24" w:rsidP="00CC0F24">
      <w:pPr>
        <w:jc w:val="both"/>
        <w:rPr>
          <w:sz w:val="28"/>
          <w:szCs w:val="28"/>
        </w:rPr>
      </w:pPr>
    </w:p>
    <w:p w14:paraId="4C4235EA" w14:textId="77777777" w:rsidR="00CC0F24" w:rsidRPr="00CC0F24" w:rsidRDefault="00CC0F24" w:rsidP="00CC0F24">
      <w:pPr>
        <w:jc w:val="both"/>
        <w:rPr>
          <w:sz w:val="28"/>
          <w:szCs w:val="28"/>
        </w:rPr>
      </w:pPr>
    </w:p>
    <w:p w14:paraId="01C471E0" w14:textId="231B275A" w:rsidR="00213958" w:rsidRPr="006F2805" w:rsidRDefault="00CC0F24" w:rsidP="00CC0F24">
      <w:pPr>
        <w:jc w:val="both"/>
        <w:rPr>
          <w:sz w:val="28"/>
          <w:szCs w:val="28"/>
        </w:rPr>
      </w:pPr>
      <w:r w:rsidRPr="00CC0F24">
        <w:rPr>
          <w:sz w:val="28"/>
          <w:szCs w:val="28"/>
        </w:rPr>
        <w:t>Міський  голова</w:t>
      </w:r>
      <w:r w:rsidRPr="00CC0F24">
        <w:rPr>
          <w:sz w:val="28"/>
          <w:szCs w:val="28"/>
        </w:rPr>
        <w:tab/>
      </w:r>
      <w:r w:rsidRPr="00CC0F24">
        <w:rPr>
          <w:sz w:val="28"/>
          <w:szCs w:val="28"/>
        </w:rPr>
        <w:tab/>
      </w:r>
      <w:r w:rsidRPr="00CC0F24">
        <w:rPr>
          <w:sz w:val="28"/>
          <w:szCs w:val="28"/>
        </w:rPr>
        <w:tab/>
      </w:r>
      <w:r w:rsidRPr="00CC0F24">
        <w:rPr>
          <w:sz w:val="28"/>
          <w:szCs w:val="28"/>
        </w:rPr>
        <w:tab/>
      </w:r>
      <w:r w:rsidRPr="00CC0F24">
        <w:rPr>
          <w:sz w:val="28"/>
          <w:szCs w:val="28"/>
        </w:rPr>
        <w:tab/>
      </w:r>
      <w:r w:rsidRPr="00CC0F24">
        <w:rPr>
          <w:sz w:val="28"/>
          <w:szCs w:val="28"/>
        </w:rPr>
        <w:tab/>
      </w:r>
      <w:r w:rsidRPr="00CC0F24">
        <w:rPr>
          <w:sz w:val="28"/>
          <w:szCs w:val="28"/>
        </w:rPr>
        <w:tab/>
      </w:r>
      <w:r w:rsidRPr="00CC0F24">
        <w:rPr>
          <w:sz w:val="28"/>
          <w:szCs w:val="28"/>
        </w:rPr>
        <w:tab/>
      </w:r>
      <w:r w:rsidRPr="00CC0F24">
        <w:rPr>
          <w:sz w:val="28"/>
          <w:szCs w:val="28"/>
        </w:rPr>
        <w:tab/>
        <w:t>В.Л.Квурт</w:t>
      </w:r>
      <w:r w:rsidRPr="00CC0F2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42383" w14:textId="77777777" w:rsidR="00C94839" w:rsidRDefault="00C94839">
      <w:r>
        <w:separator/>
      </w:r>
    </w:p>
  </w:endnote>
  <w:endnote w:type="continuationSeparator" w:id="0">
    <w:p w14:paraId="6A2E07AB" w14:textId="77777777" w:rsidR="00C94839" w:rsidRDefault="00C9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3FE56" w14:textId="77777777" w:rsidR="00C94839" w:rsidRDefault="00C94839">
      <w:r>
        <w:separator/>
      </w:r>
    </w:p>
  </w:footnote>
  <w:footnote w:type="continuationSeparator" w:id="0">
    <w:p w14:paraId="58817D6F" w14:textId="77777777" w:rsidR="00C94839" w:rsidRDefault="00C94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38C"/>
    <w:rsid w:val="001125AA"/>
    <w:rsid w:val="00197762"/>
    <w:rsid w:val="001A16D8"/>
    <w:rsid w:val="001A2D70"/>
    <w:rsid w:val="001B53EB"/>
    <w:rsid w:val="0020007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4839"/>
    <w:rsid w:val="00CB2413"/>
    <w:rsid w:val="00CB2D62"/>
    <w:rsid w:val="00CC0F2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F464D-7B98-418D-A7F4-C37FF021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96</TotalTime>
  <Pages>1</Pages>
  <Words>2238</Words>
  <Characters>1277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2024-02-14T08:44:00Z</dcterms:modified>
</cp:coreProperties>
</file>