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індивідуальних житлових   будинків спареного типу на земельній ділянці  по вул.Лисика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904155" w14:textId="77777777" w:rsidR="00996D3F" w:rsidRPr="00996D3F" w:rsidRDefault="00996D3F" w:rsidP="00996D3F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996D3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 Пирожика В.Б., беручи до уваги  Витяг з Державного реєстру речових прав на нерухоме майно про реєстрацію права власності (серія ЕЕС №670138), виконком Винниківської міської ради -</w:t>
      </w:r>
    </w:p>
    <w:p w14:paraId="2F27404F" w14:textId="77777777" w:rsidR="00996D3F" w:rsidRPr="00996D3F" w:rsidRDefault="00996D3F" w:rsidP="00996D3F">
      <w:pPr>
        <w:jc w:val="both"/>
        <w:rPr>
          <w:sz w:val="28"/>
          <w:szCs w:val="28"/>
        </w:rPr>
      </w:pPr>
    </w:p>
    <w:p w14:paraId="0FDAD5DE" w14:textId="77777777" w:rsidR="00996D3F" w:rsidRPr="00996D3F" w:rsidRDefault="00996D3F" w:rsidP="00996D3F">
      <w:pPr>
        <w:jc w:val="center"/>
        <w:rPr>
          <w:sz w:val="28"/>
          <w:szCs w:val="28"/>
        </w:rPr>
      </w:pPr>
      <w:r w:rsidRPr="00996D3F">
        <w:rPr>
          <w:sz w:val="28"/>
          <w:szCs w:val="28"/>
        </w:rPr>
        <w:t>ВИРІШИВ:</w:t>
      </w:r>
    </w:p>
    <w:p w14:paraId="594B5DD8" w14:textId="77777777" w:rsidR="00996D3F" w:rsidRPr="00996D3F" w:rsidRDefault="00996D3F" w:rsidP="00996D3F">
      <w:pPr>
        <w:jc w:val="both"/>
        <w:rPr>
          <w:sz w:val="28"/>
          <w:szCs w:val="28"/>
        </w:rPr>
      </w:pPr>
    </w:p>
    <w:p w14:paraId="3B5C0A26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1.</w:t>
      </w:r>
      <w:r w:rsidRPr="00996D3F">
        <w:rPr>
          <w:sz w:val="28"/>
          <w:szCs w:val="28"/>
        </w:rPr>
        <w:tab/>
        <w:t>Надати гр. Пирожику Володимиру Броніславовичу містобудівні умови та обмеження забудови земельної ділянки на проектування та будівництво  індивідуальних житлових будинків спареного типу на земельній ділянці  по вул.Лисика (к/н 4610160300:04:003:0046) у м.Винники.</w:t>
      </w:r>
    </w:p>
    <w:p w14:paraId="54FE361C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2.</w:t>
      </w:r>
      <w:r w:rsidRPr="00996D3F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індивідуальних житлових будинків спареного типу на земельній ділянці  по вул.Лисика (к/н 4610160300:04:003:0046) у м.Винники.</w:t>
      </w:r>
    </w:p>
    <w:p w14:paraId="376EB600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lastRenderedPageBreak/>
        <w:t>3.</w:t>
      </w:r>
      <w:r w:rsidRPr="00996D3F">
        <w:rPr>
          <w:sz w:val="28"/>
          <w:szCs w:val="28"/>
        </w:rPr>
        <w:tab/>
        <w:t>Зобов’язати гр. Пирожика В.Б.:</w:t>
      </w:r>
    </w:p>
    <w:p w14:paraId="2D48F212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3.1.</w:t>
      </w:r>
      <w:r w:rsidRPr="00996D3F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27B6EBC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3.2.</w:t>
      </w:r>
      <w:r w:rsidRPr="00996D3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454061A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3.3.</w:t>
      </w:r>
      <w:r w:rsidRPr="00996D3F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67AEB30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3.4.</w:t>
      </w:r>
      <w:r w:rsidRPr="00996D3F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49D5ED1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3.5.</w:t>
      </w:r>
      <w:r w:rsidRPr="00996D3F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44B2B41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3.6.</w:t>
      </w:r>
      <w:r w:rsidRPr="00996D3F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72C72058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3.7.</w:t>
      </w:r>
      <w:r w:rsidRPr="00996D3F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5C30D7F6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3.8.</w:t>
      </w:r>
      <w:r w:rsidRPr="00996D3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8D9EC48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4.</w:t>
      </w:r>
      <w:r w:rsidRPr="00996D3F">
        <w:rPr>
          <w:sz w:val="28"/>
          <w:szCs w:val="28"/>
        </w:rPr>
        <w:tab/>
        <w:t xml:space="preserve">Роз’яснити гр.Пирожику В.Б., що будівельні роботи можна розпочинати тільки після отримання відповідних дозволів, згідно державних норм та правил. </w:t>
      </w:r>
    </w:p>
    <w:p w14:paraId="3B4A5FEC" w14:textId="77777777" w:rsidR="00996D3F" w:rsidRPr="00996D3F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5.</w:t>
      </w:r>
      <w:r w:rsidRPr="00996D3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4EAB70" w14:textId="77777777" w:rsidR="00996D3F" w:rsidRPr="00996D3F" w:rsidRDefault="00996D3F" w:rsidP="00996D3F">
      <w:pPr>
        <w:jc w:val="both"/>
        <w:rPr>
          <w:sz w:val="28"/>
          <w:szCs w:val="28"/>
        </w:rPr>
      </w:pPr>
    </w:p>
    <w:p w14:paraId="7813C532" w14:textId="77777777" w:rsidR="00996D3F" w:rsidRPr="00996D3F" w:rsidRDefault="00996D3F" w:rsidP="00996D3F">
      <w:pPr>
        <w:jc w:val="both"/>
        <w:rPr>
          <w:sz w:val="28"/>
          <w:szCs w:val="28"/>
        </w:rPr>
      </w:pPr>
    </w:p>
    <w:p w14:paraId="29810361" w14:textId="77777777" w:rsidR="00996D3F" w:rsidRPr="00996D3F" w:rsidRDefault="00996D3F" w:rsidP="00996D3F">
      <w:pPr>
        <w:jc w:val="both"/>
        <w:rPr>
          <w:sz w:val="28"/>
          <w:szCs w:val="28"/>
        </w:rPr>
      </w:pPr>
    </w:p>
    <w:p w14:paraId="01C471E0" w14:textId="556B6F96" w:rsidR="00213958" w:rsidRPr="006F2805" w:rsidRDefault="00996D3F" w:rsidP="00996D3F">
      <w:pPr>
        <w:jc w:val="both"/>
        <w:rPr>
          <w:sz w:val="28"/>
          <w:szCs w:val="28"/>
        </w:rPr>
      </w:pPr>
      <w:r w:rsidRPr="00996D3F">
        <w:rPr>
          <w:sz w:val="28"/>
          <w:szCs w:val="28"/>
        </w:rPr>
        <w:t>Міський  голова</w:t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  <w:t>В.Л.Квурт</w:t>
      </w:r>
      <w:r w:rsidRPr="00996D3F">
        <w:rPr>
          <w:sz w:val="28"/>
          <w:szCs w:val="28"/>
        </w:rPr>
        <w:tab/>
      </w:r>
      <w:r w:rsidRPr="00996D3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E3BD3" w14:textId="77777777" w:rsidR="002D638C" w:rsidRDefault="002D638C">
      <w:r>
        <w:separator/>
      </w:r>
    </w:p>
  </w:endnote>
  <w:endnote w:type="continuationSeparator" w:id="0">
    <w:p w14:paraId="213AA6B9" w14:textId="77777777" w:rsidR="002D638C" w:rsidRDefault="002D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ACBD0" w14:textId="77777777" w:rsidR="002D638C" w:rsidRDefault="002D638C">
      <w:r>
        <w:separator/>
      </w:r>
    </w:p>
  </w:footnote>
  <w:footnote w:type="continuationSeparator" w:id="0">
    <w:p w14:paraId="59BCFDE2" w14:textId="77777777" w:rsidR="002D638C" w:rsidRDefault="002D6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638C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6D3F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A5139-7E7C-4E1A-8C0C-FB0441E03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2170</Words>
  <Characters>1238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2024-02-14T08:54:00Z</dcterms:modified>
</cp:coreProperties>
</file>