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утворення комісії  з приймання-передачі   об'єкту - цілісного майнового комплексу  МКП "Винниківське" у комунальну власність  територіальної громади м. Львова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90958A7" w14:textId="77777777" w:rsidR="002872E5" w:rsidRPr="002872E5" w:rsidRDefault="002872E5" w:rsidP="002872E5">
      <w:pPr>
        <w:ind w:firstLine="720"/>
        <w:rPr>
          <w:sz w:val="28"/>
          <w:szCs w:val="28"/>
        </w:rPr>
      </w:pPr>
      <w:r w:rsidRPr="002872E5">
        <w:rPr>
          <w:sz w:val="28"/>
          <w:szCs w:val="28"/>
        </w:rPr>
        <w:t xml:space="preserve">На виконання  рішення Винниківської міської ради № 421 від 15 липня 2016 р. “Про передачу у власність  територіальної громади міста Львова цілісного майнового комплексу МКП «Винниківське» ” виконавчий комітет Винниківської міської ради </w:t>
      </w:r>
    </w:p>
    <w:p w14:paraId="669AC7CC" w14:textId="77777777" w:rsidR="002872E5" w:rsidRPr="002872E5" w:rsidRDefault="002872E5" w:rsidP="002872E5">
      <w:pPr>
        <w:rPr>
          <w:sz w:val="28"/>
          <w:szCs w:val="28"/>
        </w:rPr>
      </w:pPr>
    </w:p>
    <w:p w14:paraId="5AEFC1BD" w14:textId="372ACB0C" w:rsidR="002872E5" w:rsidRPr="002872E5" w:rsidRDefault="002872E5" w:rsidP="002872E5">
      <w:pPr>
        <w:jc w:val="center"/>
        <w:rPr>
          <w:sz w:val="28"/>
          <w:szCs w:val="28"/>
        </w:rPr>
      </w:pPr>
      <w:r w:rsidRPr="002872E5">
        <w:rPr>
          <w:sz w:val="28"/>
          <w:szCs w:val="28"/>
        </w:rPr>
        <w:t>В И Р І Ш И В :</w:t>
      </w:r>
    </w:p>
    <w:p w14:paraId="3AE84754" w14:textId="77777777" w:rsidR="002872E5" w:rsidRPr="002872E5" w:rsidRDefault="002872E5" w:rsidP="002872E5">
      <w:pPr>
        <w:rPr>
          <w:sz w:val="28"/>
          <w:szCs w:val="28"/>
        </w:rPr>
      </w:pPr>
    </w:p>
    <w:p w14:paraId="7C0528EB" w14:textId="77777777" w:rsidR="002872E5" w:rsidRPr="002872E5" w:rsidRDefault="002872E5" w:rsidP="002872E5">
      <w:pPr>
        <w:jc w:val="both"/>
        <w:rPr>
          <w:sz w:val="28"/>
          <w:szCs w:val="28"/>
        </w:rPr>
      </w:pPr>
      <w:r w:rsidRPr="002872E5">
        <w:rPr>
          <w:sz w:val="28"/>
          <w:szCs w:val="28"/>
        </w:rPr>
        <w:t>1.</w:t>
      </w:r>
      <w:r w:rsidRPr="002872E5">
        <w:rPr>
          <w:sz w:val="28"/>
          <w:szCs w:val="28"/>
        </w:rPr>
        <w:tab/>
        <w:t>Утворити комісію з приймання- передачі об’єкту – цілісного майнового комплексу МКП «Винниківське» у комунальну власність територіальної громади м. Львова в наступному складі :</w:t>
      </w:r>
    </w:p>
    <w:p w14:paraId="6CFFC38B" w14:textId="77777777" w:rsidR="002872E5" w:rsidRPr="002872E5" w:rsidRDefault="002872E5" w:rsidP="002872E5">
      <w:pPr>
        <w:jc w:val="both"/>
        <w:rPr>
          <w:sz w:val="28"/>
          <w:szCs w:val="28"/>
        </w:rPr>
      </w:pPr>
      <w:r w:rsidRPr="002872E5">
        <w:rPr>
          <w:sz w:val="28"/>
          <w:szCs w:val="28"/>
        </w:rPr>
        <w:t>Голова комісії: Мамут М.Я. -    заступник міського голови з питань житлово-комунального господарства та фінансової -політики</w:t>
      </w:r>
    </w:p>
    <w:p w14:paraId="2AFD9539" w14:textId="77777777" w:rsidR="002872E5" w:rsidRPr="002872E5" w:rsidRDefault="002872E5" w:rsidP="002872E5">
      <w:pPr>
        <w:jc w:val="both"/>
        <w:rPr>
          <w:sz w:val="28"/>
          <w:szCs w:val="28"/>
        </w:rPr>
      </w:pPr>
      <w:r w:rsidRPr="002872E5">
        <w:rPr>
          <w:sz w:val="28"/>
          <w:szCs w:val="28"/>
        </w:rPr>
        <w:t>Члени комісії :    Желіско М.Р. -          радник міського голови</w:t>
      </w:r>
    </w:p>
    <w:p w14:paraId="5D526A92" w14:textId="77777777" w:rsidR="002872E5" w:rsidRPr="002872E5" w:rsidRDefault="002872E5" w:rsidP="002872E5">
      <w:pPr>
        <w:jc w:val="both"/>
        <w:rPr>
          <w:sz w:val="28"/>
          <w:szCs w:val="28"/>
        </w:rPr>
      </w:pPr>
      <w:r w:rsidRPr="002872E5">
        <w:rPr>
          <w:sz w:val="28"/>
          <w:szCs w:val="28"/>
        </w:rPr>
        <w:t xml:space="preserve">                              Кричковська М.О. - начальник відділу юридичного забезпечення </w:t>
      </w:r>
    </w:p>
    <w:p w14:paraId="3DCF4C17" w14:textId="77777777" w:rsidR="002872E5" w:rsidRPr="002872E5" w:rsidRDefault="002872E5" w:rsidP="002872E5">
      <w:pPr>
        <w:jc w:val="both"/>
        <w:rPr>
          <w:sz w:val="28"/>
          <w:szCs w:val="28"/>
        </w:rPr>
      </w:pPr>
      <w:r w:rsidRPr="002872E5">
        <w:rPr>
          <w:sz w:val="28"/>
          <w:szCs w:val="28"/>
        </w:rPr>
        <w:t xml:space="preserve">                              Банах М.І. -    начальник відділу фінансової та економічної                                    політики, контролю та аудиту</w:t>
      </w:r>
    </w:p>
    <w:p w14:paraId="54A6DB28" w14:textId="77777777" w:rsidR="002872E5" w:rsidRPr="002872E5" w:rsidRDefault="002872E5" w:rsidP="002872E5">
      <w:pPr>
        <w:jc w:val="both"/>
        <w:rPr>
          <w:sz w:val="28"/>
          <w:szCs w:val="28"/>
        </w:rPr>
      </w:pPr>
      <w:r w:rsidRPr="002872E5">
        <w:rPr>
          <w:sz w:val="28"/>
          <w:szCs w:val="28"/>
        </w:rPr>
        <w:t xml:space="preserve">                              Горинь О.М. -          директор МКП «Винниківське»</w:t>
      </w:r>
    </w:p>
    <w:p w14:paraId="20326E57" w14:textId="77777777" w:rsidR="002872E5" w:rsidRPr="002872E5" w:rsidRDefault="002872E5" w:rsidP="002872E5">
      <w:pPr>
        <w:jc w:val="both"/>
        <w:rPr>
          <w:sz w:val="28"/>
          <w:szCs w:val="28"/>
        </w:rPr>
      </w:pPr>
      <w:r w:rsidRPr="002872E5">
        <w:rPr>
          <w:sz w:val="28"/>
          <w:szCs w:val="28"/>
        </w:rPr>
        <w:t xml:space="preserve">                              Лимар М.М. -           головний бухгалтер МКП «Винниківське»</w:t>
      </w:r>
    </w:p>
    <w:p w14:paraId="49BFCD28" w14:textId="77777777" w:rsidR="002872E5" w:rsidRPr="002872E5" w:rsidRDefault="002872E5" w:rsidP="002872E5">
      <w:pPr>
        <w:jc w:val="both"/>
        <w:rPr>
          <w:sz w:val="28"/>
          <w:szCs w:val="28"/>
        </w:rPr>
      </w:pPr>
    </w:p>
    <w:p w14:paraId="5E2E514B" w14:textId="77777777" w:rsidR="002872E5" w:rsidRPr="002872E5" w:rsidRDefault="002872E5" w:rsidP="002872E5">
      <w:pPr>
        <w:jc w:val="both"/>
        <w:rPr>
          <w:sz w:val="28"/>
          <w:szCs w:val="28"/>
        </w:rPr>
      </w:pPr>
      <w:r w:rsidRPr="002872E5">
        <w:rPr>
          <w:sz w:val="28"/>
          <w:szCs w:val="28"/>
        </w:rPr>
        <w:t>2. Контроль за виконанням даного  рішення покласти на голову комісії.</w:t>
      </w:r>
    </w:p>
    <w:p w14:paraId="31F19B50" w14:textId="77777777" w:rsidR="002872E5" w:rsidRPr="002872E5" w:rsidRDefault="002872E5" w:rsidP="002872E5">
      <w:pPr>
        <w:jc w:val="both"/>
        <w:rPr>
          <w:sz w:val="28"/>
          <w:szCs w:val="28"/>
        </w:rPr>
      </w:pPr>
    </w:p>
    <w:p w14:paraId="63A11EE3" w14:textId="77777777" w:rsidR="002872E5" w:rsidRPr="002872E5" w:rsidRDefault="002872E5" w:rsidP="002872E5">
      <w:pPr>
        <w:jc w:val="both"/>
        <w:rPr>
          <w:sz w:val="28"/>
          <w:szCs w:val="28"/>
        </w:rPr>
      </w:pPr>
      <w:bookmarkStart w:id="1" w:name="_GoBack"/>
      <w:bookmarkEnd w:id="1"/>
      <w:r w:rsidRPr="002872E5">
        <w:rPr>
          <w:sz w:val="28"/>
          <w:szCs w:val="28"/>
        </w:rPr>
        <w:t>Міський голова</w:t>
      </w:r>
      <w:r w:rsidRPr="002872E5">
        <w:rPr>
          <w:sz w:val="28"/>
          <w:szCs w:val="28"/>
        </w:rPr>
        <w:tab/>
      </w:r>
      <w:r w:rsidRPr="002872E5">
        <w:rPr>
          <w:sz w:val="28"/>
          <w:szCs w:val="28"/>
        </w:rPr>
        <w:tab/>
      </w:r>
      <w:r w:rsidRPr="002872E5">
        <w:rPr>
          <w:sz w:val="28"/>
          <w:szCs w:val="28"/>
        </w:rPr>
        <w:tab/>
      </w:r>
      <w:r w:rsidRPr="002872E5">
        <w:rPr>
          <w:sz w:val="28"/>
          <w:szCs w:val="28"/>
        </w:rPr>
        <w:tab/>
      </w:r>
      <w:r w:rsidRPr="002872E5">
        <w:rPr>
          <w:sz w:val="28"/>
          <w:szCs w:val="28"/>
        </w:rPr>
        <w:tab/>
      </w:r>
      <w:r w:rsidRPr="002872E5">
        <w:rPr>
          <w:sz w:val="28"/>
          <w:szCs w:val="28"/>
        </w:rPr>
        <w:tab/>
      </w:r>
      <w:r w:rsidRPr="002872E5">
        <w:rPr>
          <w:sz w:val="28"/>
          <w:szCs w:val="28"/>
        </w:rPr>
        <w:tab/>
      </w:r>
      <w:r w:rsidRPr="002872E5">
        <w:rPr>
          <w:sz w:val="28"/>
          <w:szCs w:val="28"/>
        </w:rPr>
        <w:tab/>
        <w:t>В.Л. Квурт</w:t>
      </w:r>
      <w:r w:rsidRPr="002872E5">
        <w:rPr>
          <w:sz w:val="28"/>
          <w:szCs w:val="28"/>
        </w:rPr>
        <w:tab/>
      </w:r>
    </w:p>
    <w:p w14:paraId="01C471E0" w14:textId="77777777" w:rsidR="00213958" w:rsidRPr="002872E5" w:rsidRDefault="00213958" w:rsidP="002872E5">
      <w:pPr>
        <w:jc w:val="both"/>
        <w:rPr>
          <w:sz w:val="28"/>
          <w:szCs w:val="28"/>
        </w:rPr>
      </w:pPr>
    </w:p>
    <w:sectPr w:rsidR="00213958" w:rsidRPr="002872E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DA34CB" w14:textId="77777777" w:rsidR="005C29E6" w:rsidRDefault="005C29E6">
      <w:r>
        <w:separator/>
      </w:r>
    </w:p>
  </w:endnote>
  <w:endnote w:type="continuationSeparator" w:id="0">
    <w:p w14:paraId="6FDEE789" w14:textId="77777777" w:rsidR="005C29E6" w:rsidRDefault="005C2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BCB680" w14:textId="77777777" w:rsidR="005C29E6" w:rsidRDefault="005C29E6">
      <w:r>
        <w:separator/>
      </w:r>
    </w:p>
  </w:footnote>
  <w:footnote w:type="continuationSeparator" w:id="0">
    <w:p w14:paraId="4C570FC2" w14:textId="77777777" w:rsidR="005C29E6" w:rsidRDefault="005C29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2E5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29E6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89EEC7-48A0-4916-A7AF-85A615648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1009</Words>
  <Characters>576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2024-02-15T08:47:00Z</dcterms:modified>
</cp:coreProperties>
</file>