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22.07.2016р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  ділянки на проектування та будівництво самопливного каналізаційного   колектора по вул. Джерельна, І.Франка, Берегова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F29D9B4" w14:textId="77777777" w:rsidR="00190EC0" w:rsidRPr="00190EC0" w:rsidRDefault="00190EC0" w:rsidP="00190EC0">
      <w:pPr>
        <w:ind w:firstLine="720"/>
        <w:jc w:val="both"/>
        <w:rPr>
          <w:sz w:val="28"/>
          <w:szCs w:val="28"/>
        </w:rPr>
      </w:pPr>
      <w:r w:rsidRPr="00190EC0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ДБН А.3.1-5-96 «Організація будівельного виробництва», виконком Винниківської міської ради -</w:t>
      </w:r>
    </w:p>
    <w:p w14:paraId="23917F79" w14:textId="77777777" w:rsidR="00190EC0" w:rsidRPr="00190EC0" w:rsidRDefault="00190EC0" w:rsidP="00190EC0">
      <w:pPr>
        <w:jc w:val="both"/>
        <w:rPr>
          <w:sz w:val="28"/>
          <w:szCs w:val="28"/>
        </w:rPr>
      </w:pPr>
    </w:p>
    <w:p w14:paraId="1FD3F776" w14:textId="77777777" w:rsidR="00190EC0" w:rsidRPr="00190EC0" w:rsidRDefault="00190EC0" w:rsidP="00190EC0">
      <w:pPr>
        <w:jc w:val="center"/>
        <w:rPr>
          <w:sz w:val="28"/>
          <w:szCs w:val="28"/>
        </w:rPr>
      </w:pPr>
      <w:bookmarkStart w:id="1" w:name="_GoBack"/>
      <w:bookmarkEnd w:id="1"/>
      <w:r w:rsidRPr="00190EC0">
        <w:rPr>
          <w:sz w:val="28"/>
          <w:szCs w:val="28"/>
        </w:rPr>
        <w:t>ВИРІШИВ:</w:t>
      </w:r>
    </w:p>
    <w:p w14:paraId="21C92DAE" w14:textId="77777777" w:rsidR="00190EC0" w:rsidRPr="00190EC0" w:rsidRDefault="00190EC0" w:rsidP="00190EC0">
      <w:pPr>
        <w:jc w:val="both"/>
        <w:rPr>
          <w:sz w:val="28"/>
          <w:szCs w:val="28"/>
        </w:rPr>
      </w:pPr>
    </w:p>
    <w:p w14:paraId="3DEA2E73" w14:textId="77777777" w:rsidR="00190EC0" w:rsidRPr="00190EC0" w:rsidRDefault="00190EC0" w:rsidP="00190EC0">
      <w:pPr>
        <w:jc w:val="both"/>
        <w:rPr>
          <w:sz w:val="28"/>
          <w:szCs w:val="28"/>
        </w:rPr>
      </w:pPr>
      <w:r w:rsidRPr="00190EC0">
        <w:rPr>
          <w:sz w:val="28"/>
          <w:szCs w:val="28"/>
        </w:rPr>
        <w:t>1.</w:t>
      </w:r>
      <w:r w:rsidRPr="00190EC0">
        <w:rPr>
          <w:sz w:val="28"/>
          <w:szCs w:val="28"/>
        </w:rPr>
        <w:tab/>
        <w:t>Надати виконавчому комітету Винниківської міської ради   містобудівні умови та обмеження забудови земельної ділянки на проектування та будівництво самопливного каналізаційного колектора по вул.Джерельна, І.Франка, Берегова  у м.Винники.</w:t>
      </w:r>
    </w:p>
    <w:p w14:paraId="5C04BB21" w14:textId="77777777" w:rsidR="00190EC0" w:rsidRPr="00190EC0" w:rsidRDefault="00190EC0" w:rsidP="00190EC0">
      <w:pPr>
        <w:jc w:val="both"/>
        <w:rPr>
          <w:sz w:val="28"/>
          <w:szCs w:val="28"/>
        </w:rPr>
      </w:pPr>
      <w:r w:rsidRPr="00190EC0">
        <w:rPr>
          <w:sz w:val="28"/>
          <w:szCs w:val="28"/>
        </w:rPr>
        <w:t>2.</w:t>
      </w:r>
      <w:r w:rsidRPr="00190EC0">
        <w:rPr>
          <w:sz w:val="28"/>
          <w:szCs w:val="28"/>
        </w:rPr>
        <w:tab/>
        <w:t>Доручити відділу містобудування та управління ресурсами виконати містобудівні умови та обмеження забудови земельної ділянки на проектування та будівництво самопливного каналізаційного колектора по вул.Джерельна, І.Франка, Берегова  у м.Винники.</w:t>
      </w:r>
    </w:p>
    <w:p w14:paraId="3C8BDA86" w14:textId="77777777" w:rsidR="00190EC0" w:rsidRPr="00190EC0" w:rsidRDefault="00190EC0" w:rsidP="00190EC0">
      <w:pPr>
        <w:jc w:val="both"/>
        <w:rPr>
          <w:sz w:val="28"/>
          <w:szCs w:val="28"/>
        </w:rPr>
      </w:pPr>
      <w:r w:rsidRPr="00190EC0">
        <w:rPr>
          <w:sz w:val="28"/>
          <w:szCs w:val="28"/>
        </w:rPr>
        <w:t>3.</w:t>
      </w:r>
      <w:r w:rsidRPr="00190EC0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5C4B11FB" w14:textId="77777777" w:rsidR="00190EC0" w:rsidRPr="00190EC0" w:rsidRDefault="00190EC0" w:rsidP="00190EC0">
      <w:pPr>
        <w:jc w:val="both"/>
        <w:rPr>
          <w:sz w:val="28"/>
          <w:szCs w:val="28"/>
        </w:rPr>
      </w:pPr>
      <w:r w:rsidRPr="00190EC0">
        <w:rPr>
          <w:sz w:val="28"/>
          <w:szCs w:val="28"/>
        </w:rPr>
        <w:t>3.1.</w:t>
      </w:r>
      <w:r w:rsidRPr="00190EC0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46FDB914" w14:textId="77777777" w:rsidR="00190EC0" w:rsidRPr="00190EC0" w:rsidRDefault="00190EC0" w:rsidP="00190EC0">
      <w:pPr>
        <w:jc w:val="both"/>
        <w:rPr>
          <w:sz w:val="28"/>
          <w:szCs w:val="28"/>
        </w:rPr>
      </w:pPr>
      <w:r w:rsidRPr="00190EC0">
        <w:rPr>
          <w:sz w:val="28"/>
          <w:szCs w:val="28"/>
        </w:rPr>
        <w:lastRenderedPageBreak/>
        <w:t>3.2.</w:t>
      </w:r>
      <w:r w:rsidRPr="00190EC0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0EB20784" w14:textId="77777777" w:rsidR="00190EC0" w:rsidRPr="00190EC0" w:rsidRDefault="00190EC0" w:rsidP="00190EC0">
      <w:pPr>
        <w:jc w:val="both"/>
        <w:rPr>
          <w:sz w:val="28"/>
          <w:szCs w:val="28"/>
        </w:rPr>
      </w:pPr>
      <w:r w:rsidRPr="00190EC0">
        <w:rPr>
          <w:sz w:val="28"/>
          <w:szCs w:val="28"/>
        </w:rPr>
        <w:t>3.3.</w:t>
      </w:r>
      <w:r w:rsidRPr="00190EC0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5ED6FEDC" w14:textId="77777777" w:rsidR="00190EC0" w:rsidRPr="00190EC0" w:rsidRDefault="00190EC0" w:rsidP="00190EC0">
      <w:pPr>
        <w:jc w:val="both"/>
        <w:rPr>
          <w:sz w:val="28"/>
          <w:szCs w:val="28"/>
        </w:rPr>
      </w:pPr>
      <w:r w:rsidRPr="00190EC0">
        <w:rPr>
          <w:sz w:val="28"/>
          <w:szCs w:val="28"/>
        </w:rPr>
        <w:t>3.4.</w:t>
      </w:r>
      <w:r w:rsidRPr="00190EC0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78FC28B1" w14:textId="77777777" w:rsidR="00190EC0" w:rsidRPr="00190EC0" w:rsidRDefault="00190EC0" w:rsidP="00190EC0">
      <w:pPr>
        <w:jc w:val="both"/>
        <w:rPr>
          <w:sz w:val="28"/>
          <w:szCs w:val="28"/>
        </w:rPr>
      </w:pPr>
      <w:r w:rsidRPr="00190EC0">
        <w:rPr>
          <w:sz w:val="28"/>
          <w:szCs w:val="28"/>
        </w:rPr>
        <w:t>3.5.</w:t>
      </w:r>
      <w:r w:rsidRPr="00190EC0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7CB20848" w14:textId="77777777" w:rsidR="00190EC0" w:rsidRPr="00190EC0" w:rsidRDefault="00190EC0" w:rsidP="00190EC0">
      <w:pPr>
        <w:jc w:val="both"/>
        <w:rPr>
          <w:sz w:val="28"/>
          <w:szCs w:val="28"/>
        </w:rPr>
      </w:pPr>
      <w:r w:rsidRPr="00190EC0">
        <w:rPr>
          <w:sz w:val="28"/>
          <w:szCs w:val="28"/>
        </w:rPr>
        <w:t>4.</w:t>
      </w:r>
      <w:r w:rsidRPr="00190EC0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4F4A745" w14:textId="77777777" w:rsidR="00190EC0" w:rsidRPr="00190EC0" w:rsidRDefault="00190EC0" w:rsidP="00190EC0">
      <w:pPr>
        <w:jc w:val="both"/>
        <w:rPr>
          <w:sz w:val="28"/>
          <w:szCs w:val="28"/>
        </w:rPr>
      </w:pPr>
    </w:p>
    <w:p w14:paraId="01C471E0" w14:textId="48C1D84F" w:rsidR="00213958" w:rsidRPr="006F2805" w:rsidRDefault="00190EC0" w:rsidP="00190EC0">
      <w:pPr>
        <w:jc w:val="both"/>
        <w:rPr>
          <w:sz w:val="28"/>
          <w:szCs w:val="28"/>
        </w:rPr>
      </w:pPr>
      <w:r w:rsidRPr="00190EC0">
        <w:rPr>
          <w:sz w:val="28"/>
          <w:szCs w:val="28"/>
        </w:rPr>
        <w:t>Міський  голова</w:t>
      </w:r>
      <w:r w:rsidRPr="00190EC0">
        <w:rPr>
          <w:sz w:val="28"/>
          <w:szCs w:val="28"/>
        </w:rPr>
        <w:tab/>
      </w:r>
      <w:r w:rsidRPr="00190EC0">
        <w:rPr>
          <w:sz w:val="28"/>
          <w:szCs w:val="28"/>
        </w:rPr>
        <w:tab/>
      </w:r>
      <w:r w:rsidRPr="00190EC0">
        <w:rPr>
          <w:sz w:val="28"/>
          <w:szCs w:val="28"/>
        </w:rPr>
        <w:tab/>
      </w:r>
      <w:r w:rsidRPr="00190EC0">
        <w:rPr>
          <w:sz w:val="28"/>
          <w:szCs w:val="28"/>
        </w:rPr>
        <w:tab/>
      </w:r>
      <w:r w:rsidRPr="00190EC0">
        <w:rPr>
          <w:sz w:val="28"/>
          <w:szCs w:val="28"/>
        </w:rPr>
        <w:tab/>
      </w:r>
      <w:r w:rsidRPr="00190EC0">
        <w:rPr>
          <w:sz w:val="28"/>
          <w:szCs w:val="28"/>
        </w:rPr>
        <w:tab/>
      </w:r>
      <w:r w:rsidRPr="00190EC0">
        <w:rPr>
          <w:sz w:val="28"/>
          <w:szCs w:val="28"/>
        </w:rPr>
        <w:tab/>
      </w:r>
      <w:r w:rsidRPr="00190EC0">
        <w:rPr>
          <w:sz w:val="28"/>
          <w:szCs w:val="28"/>
        </w:rPr>
        <w:tab/>
      </w:r>
      <w:r w:rsidRPr="00190EC0">
        <w:rPr>
          <w:sz w:val="28"/>
          <w:szCs w:val="28"/>
        </w:rPr>
        <w:tab/>
        <w:t>В.Л. Квурт</w:t>
      </w:r>
      <w:r w:rsidRPr="00190EC0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6730DF" w14:textId="77777777" w:rsidR="00D55883" w:rsidRDefault="00D55883">
      <w:r>
        <w:separator/>
      </w:r>
    </w:p>
  </w:endnote>
  <w:endnote w:type="continuationSeparator" w:id="0">
    <w:p w14:paraId="23AEED3A" w14:textId="77777777" w:rsidR="00D55883" w:rsidRDefault="00D558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373F6E" w14:textId="77777777" w:rsidR="00D55883" w:rsidRDefault="00D55883">
      <w:r>
        <w:separator/>
      </w:r>
    </w:p>
  </w:footnote>
  <w:footnote w:type="continuationSeparator" w:id="0">
    <w:p w14:paraId="1548B4B3" w14:textId="77777777" w:rsidR="00D55883" w:rsidRDefault="00D558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0EC0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55883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2E4D38-5341-494A-B064-2C3138482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1538</Words>
  <Characters>877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2024-02-15T10:22:00Z</dcterms:modified>
</cp:coreProperties>
</file>