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будівництво каналізаційного напірного   колектора від КНС по вул. Дмитерка до КНС по вул. Стрілецька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EAE7716" w14:textId="77777777" w:rsidR="0034523C" w:rsidRPr="0034523C" w:rsidRDefault="0034523C" w:rsidP="0034523C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34523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виконком Винниківської міської ради -</w:t>
      </w:r>
    </w:p>
    <w:p w14:paraId="061B7092" w14:textId="77777777" w:rsidR="0034523C" w:rsidRPr="0034523C" w:rsidRDefault="0034523C" w:rsidP="0034523C">
      <w:pPr>
        <w:jc w:val="both"/>
        <w:rPr>
          <w:sz w:val="28"/>
          <w:szCs w:val="28"/>
        </w:rPr>
      </w:pPr>
    </w:p>
    <w:p w14:paraId="65BA41F7" w14:textId="77777777" w:rsidR="0034523C" w:rsidRPr="0034523C" w:rsidRDefault="0034523C" w:rsidP="0034523C">
      <w:pPr>
        <w:jc w:val="center"/>
        <w:rPr>
          <w:sz w:val="28"/>
          <w:szCs w:val="28"/>
        </w:rPr>
      </w:pPr>
      <w:r w:rsidRPr="0034523C">
        <w:rPr>
          <w:sz w:val="28"/>
          <w:szCs w:val="28"/>
        </w:rPr>
        <w:t>ВИРІШИВ:</w:t>
      </w:r>
    </w:p>
    <w:p w14:paraId="35819206" w14:textId="77777777" w:rsidR="0034523C" w:rsidRPr="0034523C" w:rsidRDefault="0034523C" w:rsidP="0034523C">
      <w:pPr>
        <w:jc w:val="both"/>
        <w:rPr>
          <w:sz w:val="28"/>
          <w:szCs w:val="28"/>
        </w:rPr>
      </w:pPr>
    </w:p>
    <w:p w14:paraId="46CBBC3B" w14:textId="77777777" w:rsidR="0034523C" w:rsidRPr="0034523C" w:rsidRDefault="0034523C" w:rsidP="0034523C">
      <w:pPr>
        <w:jc w:val="both"/>
        <w:rPr>
          <w:sz w:val="28"/>
          <w:szCs w:val="28"/>
        </w:rPr>
      </w:pPr>
      <w:r w:rsidRPr="0034523C">
        <w:rPr>
          <w:sz w:val="28"/>
          <w:szCs w:val="28"/>
        </w:rPr>
        <w:t>1.</w:t>
      </w:r>
      <w:r w:rsidRPr="0034523C">
        <w:rPr>
          <w:sz w:val="28"/>
          <w:szCs w:val="28"/>
        </w:rPr>
        <w:tab/>
        <w:t>Надати виконавчому комітету Винниківської міської ради   містобудівні умови та обмеження забудови земельної ділянки на проектування та будівництво каналізаційного напірного колектора від КНС по вул.Дмитерка до КНС по вул.Стрілецька у м.Винники.</w:t>
      </w:r>
    </w:p>
    <w:p w14:paraId="11010B4A" w14:textId="77777777" w:rsidR="0034523C" w:rsidRPr="0034523C" w:rsidRDefault="0034523C" w:rsidP="0034523C">
      <w:pPr>
        <w:jc w:val="both"/>
        <w:rPr>
          <w:sz w:val="28"/>
          <w:szCs w:val="28"/>
        </w:rPr>
      </w:pPr>
      <w:r w:rsidRPr="0034523C">
        <w:rPr>
          <w:sz w:val="28"/>
          <w:szCs w:val="28"/>
        </w:rPr>
        <w:t>2.</w:t>
      </w:r>
      <w:r w:rsidRPr="0034523C">
        <w:rPr>
          <w:sz w:val="28"/>
          <w:szCs w:val="28"/>
        </w:rPr>
        <w:tab/>
        <w:t>Доручити відділу містобудування та управління ресурсами виконати містобудівні умови та обмеження забудови земельної ділянки на проектування та будівництво каналізаційного напірного колектора від КНС по вул.Дмитерка до КНС по вул.Стрілецька у м.Винники.</w:t>
      </w:r>
    </w:p>
    <w:p w14:paraId="701ABFEA" w14:textId="77777777" w:rsidR="0034523C" w:rsidRPr="0034523C" w:rsidRDefault="0034523C" w:rsidP="0034523C">
      <w:pPr>
        <w:jc w:val="both"/>
        <w:rPr>
          <w:sz w:val="28"/>
          <w:szCs w:val="28"/>
        </w:rPr>
      </w:pPr>
      <w:r w:rsidRPr="0034523C">
        <w:rPr>
          <w:sz w:val="28"/>
          <w:szCs w:val="28"/>
        </w:rPr>
        <w:t>3.</w:t>
      </w:r>
      <w:r w:rsidRPr="0034523C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4D417063" w14:textId="77777777" w:rsidR="0034523C" w:rsidRPr="0034523C" w:rsidRDefault="0034523C" w:rsidP="0034523C">
      <w:pPr>
        <w:jc w:val="both"/>
        <w:rPr>
          <w:sz w:val="28"/>
          <w:szCs w:val="28"/>
        </w:rPr>
      </w:pPr>
      <w:r w:rsidRPr="0034523C">
        <w:rPr>
          <w:sz w:val="28"/>
          <w:szCs w:val="28"/>
        </w:rPr>
        <w:t>3.1.</w:t>
      </w:r>
      <w:r w:rsidRPr="0034523C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628173E2" w14:textId="77777777" w:rsidR="0034523C" w:rsidRPr="0034523C" w:rsidRDefault="0034523C" w:rsidP="0034523C">
      <w:pPr>
        <w:jc w:val="both"/>
        <w:rPr>
          <w:sz w:val="28"/>
          <w:szCs w:val="28"/>
        </w:rPr>
      </w:pPr>
      <w:r w:rsidRPr="0034523C">
        <w:rPr>
          <w:sz w:val="28"/>
          <w:szCs w:val="28"/>
        </w:rPr>
        <w:lastRenderedPageBreak/>
        <w:t>3.2.</w:t>
      </w:r>
      <w:r w:rsidRPr="0034523C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1B4790DA" w14:textId="77777777" w:rsidR="0034523C" w:rsidRPr="0034523C" w:rsidRDefault="0034523C" w:rsidP="0034523C">
      <w:pPr>
        <w:jc w:val="both"/>
        <w:rPr>
          <w:sz w:val="28"/>
          <w:szCs w:val="28"/>
        </w:rPr>
      </w:pPr>
      <w:r w:rsidRPr="0034523C">
        <w:rPr>
          <w:sz w:val="28"/>
          <w:szCs w:val="28"/>
        </w:rPr>
        <w:t>3.3.</w:t>
      </w:r>
      <w:r w:rsidRPr="0034523C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238CB651" w14:textId="77777777" w:rsidR="0034523C" w:rsidRPr="0034523C" w:rsidRDefault="0034523C" w:rsidP="0034523C">
      <w:pPr>
        <w:jc w:val="both"/>
        <w:rPr>
          <w:sz w:val="28"/>
          <w:szCs w:val="28"/>
        </w:rPr>
      </w:pPr>
      <w:r w:rsidRPr="0034523C">
        <w:rPr>
          <w:sz w:val="28"/>
          <w:szCs w:val="28"/>
        </w:rPr>
        <w:t>3.4.</w:t>
      </w:r>
      <w:r w:rsidRPr="0034523C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683B00F6" w14:textId="77777777" w:rsidR="0034523C" w:rsidRPr="0034523C" w:rsidRDefault="0034523C" w:rsidP="0034523C">
      <w:pPr>
        <w:jc w:val="both"/>
        <w:rPr>
          <w:sz w:val="28"/>
          <w:szCs w:val="28"/>
        </w:rPr>
      </w:pPr>
      <w:r w:rsidRPr="0034523C">
        <w:rPr>
          <w:sz w:val="28"/>
          <w:szCs w:val="28"/>
        </w:rPr>
        <w:t>3.5.</w:t>
      </w:r>
      <w:r w:rsidRPr="0034523C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3AA0DEC5" w14:textId="77777777" w:rsidR="0034523C" w:rsidRPr="0034523C" w:rsidRDefault="0034523C" w:rsidP="0034523C">
      <w:pPr>
        <w:jc w:val="both"/>
        <w:rPr>
          <w:sz w:val="28"/>
          <w:szCs w:val="28"/>
        </w:rPr>
      </w:pPr>
      <w:r w:rsidRPr="0034523C">
        <w:rPr>
          <w:sz w:val="28"/>
          <w:szCs w:val="28"/>
        </w:rPr>
        <w:t>4.</w:t>
      </w:r>
      <w:r w:rsidRPr="0034523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88EF9A4" w14:textId="77777777" w:rsidR="0034523C" w:rsidRPr="0034523C" w:rsidRDefault="0034523C" w:rsidP="0034523C">
      <w:pPr>
        <w:jc w:val="both"/>
        <w:rPr>
          <w:sz w:val="28"/>
          <w:szCs w:val="28"/>
        </w:rPr>
      </w:pPr>
    </w:p>
    <w:p w14:paraId="01C471E0" w14:textId="300BECC2" w:rsidR="00213958" w:rsidRPr="006F2805" w:rsidRDefault="0034523C" w:rsidP="0034523C">
      <w:pPr>
        <w:jc w:val="both"/>
        <w:rPr>
          <w:sz w:val="28"/>
          <w:szCs w:val="28"/>
        </w:rPr>
      </w:pPr>
      <w:r w:rsidRPr="0034523C">
        <w:rPr>
          <w:sz w:val="28"/>
          <w:szCs w:val="28"/>
        </w:rPr>
        <w:t>Міський  голова</w:t>
      </w:r>
      <w:r w:rsidRPr="0034523C">
        <w:rPr>
          <w:sz w:val="28"/>
          <w:szCs w:val="28"/>
        </w:rPr>
        <w:tab/>
      </w:r>
      <w:r w:rsidRPr="0034523C">
        <w:rPr>
          <w:sz w:val="28"/>
          <w:szCs w:val="28"/>
        </w:rPr>
        <w:tab/>
      </w:r>
      <w:r w:rsidRPr="0034523C">
        <w:rPr>
          <w:sz w:val="28"/>
          <w:szCs w:val="28"/>
        </w:rPr>
        <w:tab/>
      </w:r>
      <w:r w:rsidRPr="0034523C">
        <w:rPr>
          <w:sz w:val="28"/>
          <w:szCs w:val="28"/>
        </w:rPr>
        <w:tab/>
      </w:r>
      <w:r w:rsidRPr="0034523C">
        <w:rPr>
          <w:sz w:val="28"/>
          <w:szCs w:val="28"/>
        </w:rPr>
        <w:tab/>
      </w:r>
      <w:r w:rsidRPr="0034523C">
        <w:rPr>
          <w:sz w:val="28"/>
          <w:szCs w:val="28"/>
        </w:rPr>
        <w:tab/>
      </w:r>
      <w:r w:rsidRPr="0034523C">
        <w:rPr>
          <w:sz w:val="28"/>
          <w:szCs w:val="28"/>
        </w:rPr>
        <w:tab/>
      </w:r>
      <w:r w:rsidRPr="0034523C">
        <w:rPr>
          <w:sz w:val="28"/>
          <w:szCs w:val="28"/>
        </w:rPr>
        <w:tab/>
      </w:r>
      <w:r w:rsidRPr="0034523C">
        <w:rPr>
          <w:sz w:val="28"/>
          <w:szCs w:val="28"/>
        </w:rPr>
        <w:tab/>
        <w:t>В.Л.Квурт</w:t>
      </w:r>
      <w:r w:rsidRPr="0034523C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C7C3B3" w14:textId="77777777" w:rsidR="007C43BC" w:rsidRDefault="007C43BC">
      <w:r>
        <w:separator/>
      </w:r>
    </w:p>
  </w:endnote>
  <w:endnote w:type="continuationSeparator" w:id="0">
    <w:p w14:paraId="570B9789" w14:textId="77777777" w:rsidR="007C43BC" w:rsidRDefault="007C4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026677" w14:textId="77777777" w:rsidR="007C43BC" w:rsidRDefault="007C43BC">
      <w:r>
        <w:separator/>
      </w:r>
    </w:p>
  </w:footnote>
  <w:footnote w:type="continuationSeparator" w:id="0">
    <w:p w14:paraId="6B517BE5" w14:textId="77777777" w:rsidR="007C43BC" w:rsidRDefault="007C43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523C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C43BC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3561BF-29BE-406E-93A9-F45E98BDE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1553</Words>
  <Characters>886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2024-02-16T09:35:00Z</dcterms:modified>
</cp:coreProperties>
</file>