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дозвіл на узаконення самовільно  встановленої  зовнішньої реклами за адресою:  м. Винники, вул. Галицька, 18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FAB12B0" w14:textId="77777777" w:rsidR="00A479FA" w:rsidRDefault="00A479FA" w:rsidP="00A479FA">
      <w:pPr>
        <w:ind w:firstLine="567"/>
        <w:jc w:val="both"/>
        <w:rPr>
          <w:szCs w:val="24"/>
        </w:rPr>
      </w:pPr>
      <w:bookmarkStart w:id="1" w:name="_GoBack"/>
      <w:bookmarkEnd w:id="1"/>
      <w:r>
        <w:rPr>
          <w:szCs w:val="24"/>
        </w:rPr>
        <w:t xml:space="preserve">Розглянувши заяву ПП «Соломія-Сервіс» № 3-13-7-466 від 30.06.2016р.,  з проханням дати дозвіл на розміщення зовнішньої реклами у м. Винники по вул. Галицькій, 18, подану документацію, керуючись рішенням Винниківської міської ради № 71 від 24.12.2015 р. «Про розмежування повноважень між виконавчими органами Винниківської міської ради»,  Правилами розміщення зовнішньої реклами в м. Винники (затверджені рішенням Винниківської міської ради №182 від 30.11.2006 р. та № 1905 від 19.11.2009 р.), Конституцією України, Законом  «Про місцеве самоврядування в Україні», Законом України «Про рекламу», виконком Винниківської міської ради –  </w:t>
      </w:r>
    </w:p>
    <w:p w14:paraId="60F8E6C4" w14:textId="77777777" w:rsidR="00A479FA" w:rsidRDefault="00A479FA" w:rsidP="00A479FA">
      <w:pPr>
        <w:jc w:val="both"/>
        <w:rPr>
          <w:b/>
          <w:szCs w:val="24"/>
        </w:rPr>
      </w:pPr>
      <w:r>
        <w:rPr>
          <w:szCs w:val="24"/>
        </w:rPr>
        <w:t xml:space="preserve">                                                               </w:t>
      </w:r>
      <w:r>
        <w:rPr>
          <w:b/>
          <w:szCs w:val="24"/>
        </w:rPr>
        <w:t xml:space="preserve">В И Р І Ш И В : </w:t>
      </w:r>
    </w:p>
    <w:p w14:paraId="47B9DEB8" w14:textId="77777777" w:rsidR="00A479FA" w:rsidRDefault="00A479FA" w:rsidP="00A479FA">
      <w:pPr>
        <w:numPr>
          <w:ilvl w:val="0"/>
          <w:numId w:val="3"/>
        </w:numPr>
        <w:tabs>
          <w:tab w:val="clear" w:pos="720"/>
          <w:tab w:val="num" w:pos="900"/>
        </w:tabs>
        <w:ind w:left="900"/>
        <w:jc w:val="both"/>
        <w:rPr>
          <w:szCs w:val="24"/>
        </w:rPr>
      </w:pPr>
      <w:r>
        <w:rPr>
          <w:szCs w:val="24"/>
        </w:rPr>
        <w:t xml:space="preserve">Дати дозвіл ПП «Соломія-Сервіс» на узаконення самовільно встановленої зовнішньої реклами площею  </w:t>
      </w:r>
      <w:smartTag w:uri="urn:schemas-microsoft-com:office:smarttags" w:element="metricconverter">
        <w:smartTagPr>
          <w:attr w:name="ProductID" w:val="8,66 м"/>
        </w:smartTagPr>
        <w:r>
          <w:rPr>
            <w:szCs w:val="24"/>
          </w:rPr>
          <w:t>8,66 м</w:t>
        </w:r>
      </w:smartTag>
      <w:r>
        <w:rPr>
          <w:szCs w:val="24"/>
        </w:rPr>
        <w:t xml:space="preserve">.кв. розташованої за адресою: м. Винники, вул. Галицька, 18, даний дозвіл надати на 5 років.  </w:t>
      </w:r>
    </w:p>
    <w:p w14:paraId="40A219CD" w14:textId="0E0C7348" w:rsidR="00A479FA" w:rsidRDefault="00A479FA" w:rsidP="00A479FA">
      <w:pPr>
        <w:numPr>
          <w:ilvl w:val="0"/>
          <w:numId w:val="3"/>
        </w:numPr>
        <w:tabs>
          <w:tab w:val="clear" w:pos="720"/>
          <w:tab w:val="num" w:pos="900"/>
        </w:tabs>
        <w:ind w:left="900"/>
        <w:jc w:val="both"/>
        <w:rPr>
          <w:szCs w:val="24"/>
        </w:rPr>
      </w:pPr>
      <w:r>
        <w:rPr>
          <w:szCs w:val="24"/>
        </w:rPr>
        <w:t>Зобов’язати ПП «Соломія-Сервіс» отримати у виконкомі Винниківської міської ради дозвіл з визначеними заінтересованими органами (особами), з якими необхідно його погодити.</w:t>
      </w:r>
    </w:p>
    <w:p w14:paraId="0EAF48C2" w14:textId="4D6186E3" w:rsidR="00A479FA" w:rsidRDefault="00A479FA" w:rsidP="00A479FA">
      <w:pPr>
        <w:numPr>
          <w:ilvl w:val="0"/>
          <w:numId w:val="3"/>
        </w:numPr>
        <w:tabs>
          <w:tab w:val="clear" w:pos="720"/>
          <w:tab w:val="num" w:pos="900"/>
        </w:tabs>
        <w:ind w:left="900"/>
        <w:jc w:val="both"/>
        <w:rPr>
          <w:szCs w:val="24"/>
        </w:rPr>
      </w:pPr>
      <w:r>
        <w:rPr>
          <w:szCs w:val="24"/>
        </w:rPr>
        <w:t>Вразі прийняття нового положення про вивіски або зовнішню рекламу, привести даний рекламний носій у відповідність до положення.</w:t>
      </w:r>
    </w:p>
    <w:p w14:paraId="25C4A8F6" w14:textId="7BE3D7A6" w:rsidR="00A479FA" w:rsidRDefault="00A479FA" w:rsidP="00A479FA">
      <w:pPr>
        <w:ind w:left="360"/>
        <w:rPr>
          <w:szCs w:val="24"/>
        </w:rPr>
      </w:pPr>
      <w:r>
        <w:rPr>
          <w:szCs w:val="24"/>
        </w:rPr>
        <w:t xml:space="preserve">   4</w:t>
      </w:r>
      <w:r>
        <w:rPr>
          <w:szCs w:val="24"/>
        </w:rPr>
        <w:t xml:space="preserve">.   Контроль за виконанням даного рішення покласти на заступника міського голови з   </w:t>
      </w:r>
    </w:p>
    <w:p w14:paraId="0492B6E5" w14:textId="77777777" w:rsidR="00A479FA" w:rsidRDefault="00A479FA" w:rsidP="00A479FA">
      <w:pPr>
        <w:ind w:left="357"/>
        <w:rPr>
          <w:szCs w:val="24"/>
        </w:rPr>
      </w:pPr>
      <w:r>
        <w:rPr>
          <w:szCs w:val="24"/>
        </w:rPr>
        <w:t xml:space="preserve">         питань  житлово-комунального господарства  та фінансової політики.</w:t>
      </w:r>
    </w:p>
    <w:p w14:paraId="0B7F1449" w14:textId="77777777" w:rsidR="00A479FA" w:rsidRDefault="00A479FA" w:rsidP="00A479FA">
      <w:pPr>
        <w:jc w:val="both"/>
        <w:rPr>
          <w:szCs w:val="24"/>
        </w:rPr>
      </w:pPr>
    </w:p>
    <w:p w14:paraId="2539E4A0" w14:textId="77777777" w:rsidR="00A479FA" w:rsidRDefault="00A479FA" w:rsidP="00A479FA">
      <w:pPr>
        <w:jc w:val="both"/>
        <w:rPr>
          <w:b/>
          <w:szCs w:val="24"/>
        </w:rPr>
      </w:pPr>
    </w:p>
    <w:p w14:paraId="39049921" w14:textId="77777777" w:rsidR="00A479FA" w:rsidRDefault="00A479FA" w:rsidP="00A479FA">
      <w:pPr>
        <w:jc w:val="both"/>
        <w:rPr>
          <w:b/>
          <w:szCs w:val="24"/>
          <w:lang w:val="ru-RU"/>
        </w:rPr>
      </w:pPr>
      <w:r>
        <w:rPr>
          <w:b/>
          <w:sz w:val="28"/>
          <w:szCs w:val="28"/>
        </w:rPr>
        <w:t xml:space="preserve">  </w:t>
      </w: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</w:t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         В.Л. Квурт  </w:t>
      </w:r>
      <w:r>
        <w:rPr>
          <w:b/>
          <w:szCs w:val="24"/>
          <w:lang w:val="ru-RU"/>
        </w:rPr>
        <w:t xml:space="preserve">        </w:t>
      </w:r>
    </w:p>
    <w:p w14:paraId="00735A03" w14:textId="77777777" w:rsidR="00A479FA" w:rsidRDefault="00A479FA" w:rsidP="00A479FA">
      <w:pPr>
        <w:jc w:val="both"/>
        <w:rPr>
          <w:rFonts w:ascii="Calibri" w:hAnsi="Calibri"/>
          <w:b/>
          <w:sz w:val="28"/>
          <w:szCs w:val="28"/>
        </w:rPr>
      </w:pPr>
    </w:p>
    <w:p w14:paraId="6450E274" w14:textId="77777777" w:rsidR="00A479FA" w:rsidRDefault="00A479FA" w:rsidP="00A479FA">
      <w:pPr>
        <w:tabs>
          <w:tab w:val="right" w:pos="9639"/>
        </w:tabs>
        <w:rPr>
          <w:rFonts w:ascii="AGNewHandbook" w:hAnsi="AGNewHandbook"/>
          <w:sz w:val="26"/>
          <w:szCs w:val="26"/>
        </w:rPr>
      </w:pPr>
      <w:r>
        <w:rPr>
          <w:rFonts w:ascii="AGNewHandbook" w:hAnsi="AGNewHandbook"/>
          <w:sz w:val="26"/>
          <w:szCs w:val="26"/>
        </w:rPr>
        <w:t xml:space="preserve">   </w:t>
      </w:r>
    </w:p>
    <w:p w14:paraId="01C471E0" w14:textId="366A904A" w:rsidR="00213958" w:rsidRPr="00A479FA" w:rsidRDefault="00213958" w:rsidP="00471A72">
      <w:pPr>
        <w:rPr>
          <w:b/>
          <w:sz w:val="28"/>
          <w:szCs w:val="28"/>
        </w:rPr>
      </w:pPr>
    </w:p>
    <w:sectPr w:rsidR="00213958" w:rsidRPr="00A479FA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32B215" w14:textId="77777777" w:rsidR="003F5729" w:rsidRDefault="003F5729">
      <w:r>
        <w:separator/>
      </w:r>
    </w:p>
  </w:endnote>
  <w:endnote w:type="continuationSeparator" w:id="0">
    <w:p w14:paraId="4CA798CE" w14:textId="77777777" w:rsidR="003F5729" w:rsidRDefault="003F5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6FCC58" w14:textId="77777777" w:rsidR="003F5729" w:rsidRDefault="003F5729">
      <w:r>
        <w:separator/>
      </w:r>
    </w:p>
  </w:footnote>
  <w:footnote w:type="continuationSeparator" w:id="0">
    <w:p w14:paraId="38926D01" w14:textId="77777777" w:rsidR="003F5729" w:rsidRDefault="003F57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5729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79FA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7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E43318-CA52-4A32-B311-2CCC726D1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1173</Words>
  <Characters>670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2024-02-16T09:36:00Z</dcterms:modified>
</cp:coreProperties>
</file>