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ДП "Добробут"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E87AA4" w14:textId="77777777" w:rsidR="00B81E25" w:rsidRDefault="00B81E25" w:rsidP="00B81E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Cs w:val="24"/>
        </w:rPr>
      </w:pPr>
    </w:p>
    <w:p w14:paraId="37B5E39C" w14:textId="77777777" w:rsidR="00B81E25" w:rsidRDefault="00B81E25" w:rsidP="00B81E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Cs w:val="24"/>
        </w:rPr>
      </w:pPr>
      <w:r>
        <w:rPr>
          <w:szCs w:val="24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Винникіської міської ради</w:t>
      </w:r>
    </w:p>
    <w:p w14:paraId="57E99F3A" w14:textId="77777777" w:rsidR="00B81E25" w:rsidRDefault="00B81E25" w:rsidP="00B81E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Cs w:val="24"/>
        </w:rPr>
      </w:pPr>
    </w:p>
    <w:p w14:paraId="388E5FD1" w14:textId="77777777" w:rsidR="00B81E25" w:rsidRDefault="00B81E25" w:rsidP="00B81E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Cs w:val="24"/>
        </w:rPr>
      </w:pPr>
    </w:p>
    <w:p w14:paraId="48FEB668" w14:textId="77777777" w:rsidR="00B81E25" w:rsidRDefault="00B81E25" w:rsidP="00B81E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Cs w:val="24"/>
        </w:rPr>
      </w:pPr>
      <w:r>
        <w:rPr>
          <w:szCs w:val="24"/>
        </w:rPr>
        <w:t>В И Р І Ш И В:</w:t>
      </w:r>
    </w:p>
    <w:p w14:paraId="6EA899AE" w14:textId="77777777" w:rsidR="00B81E25" w:rsidRDefault="00B81E25" w:rsidP="00B81E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Cs w:val="24"/>
        </w:rPr>
      </w:pPr>
    </w:p>
    <w:p w14:paraId="551CA99C" w14:textId="77777777" w:rsidR="00B81E25" w:rsidRDefault="00B81E25" w:rsidP="00B81E25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Виконавчому комітету Винниківської міської ради передати безоплатно на баланс  ДП «Добробут» МКП «Винниківське» матеріальні цінності, а саме матеріалів в кількості 6 найменувань товарів   вартістю 11 314,19 гривень (Одинадцять тисяч триста чотирнадцять грн.19 коп.) в т.ч.без ПДВ  згідно акту прийому-передачі</w:t>
      </w:r>
    </w:p>
    <w:p w14:paraId="47A3BA2F" w14:textId="77777777" w:rsidR="00B81E25" w:rsidRDefault="00B81E25" w:rsidP="00B81E25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 xml:space="preserve">Контроль за виконанням даного рішення покласти на начальника відділу фінансової  та економічної політики, контролю та аудиту виконавчого комітету Винниківської міської ради та директора ДП «Добробут» МКП «Винниківське» </w:t>
      </w:r>
    </w:p>
    <w:p w14:paraId="6F2A8838" w14:textId="77777777" w:rsidR="00B81E25" w:rsidRDefault="00B81E25" w:rsidP="00B81E25">
      <w:pPr>
        <w:pStyle w:val="a8"/>
        <w:jc w:val="both"/>
        <w:rPr>
          <w:szCs w:val="24"/>
        </w:rPr>
      </w:pPr>
    </w:p>
    <w:p w14:paraId="4DB8C2CE" w14:textId="77777777" w:rsidR="00B81E25" w:rsidRDefault="00B81E25" w:rsidP="00B81E25">
      <w:pPr>
        <w:pStyle w:val="a8"/>
        <w:jc w:val="both"/>
        <w:rPr>
          <w:szCs w:val="24"/>
        </w:rPr>
      </w:pPr>
    </w:p>
    <w:p w14:paraId="4416396B" w14:textId="77777777" w:rsidR="00B81E25" w:rsidRDefault="00B81E25" w:rsidP="00B81E25">
      <w:pPr>
        <w:pStyle w:val="a8"/>
        <w:jc w:val="both"/>
        <w:rPr>
          <w:szCs w:val="24"/>
        </w:rPr>
      </w:pPr>
    </w:p>
    <w:p w14:paraId="23A59CE2" w14:textId="77777777" w:rsidR="00B81E25" w:rsidRDefault="00B81E25" w:rsidP="00B81E25">
      <w:pPr>
        <w:pStyle w:val="a8"/>
        <w:jc w:val="both"/>
        <w:rPr>
          <w:szCs w:val="24"/>
        </w:rPr>
      </w:pPr>
    </w:p>
    <w:p w14:paraId="238049DE" w14:textId="77777777" w:rsidR="00B81E25" w:rsidRDefault="00B81E25" w:rsidP="00B81E25">
      <w:pPr>
        <w:pStyle w:val="a8"/>
        <w:jc w:val="both"/>
        <w:rPr>
          <w:szCs w:val="24"/>
        </w:rPr>
      </w:pPr>
    </w:p>
    <w:p w14:paraId="0B9E933B" w14:textId="77777777" w:rsidR="00B81E25" w:rsidRDefault="00B81E25" w:rsidP="00B81E25">
      <w:pPr>
        <w:jc w:val="both"/>
        <w:rPr>
          <w:szCs w:val="24"/>
        </w:rPr>
      </w:pPr>
    </w:p>
    <w:p w14:paraId="5D830025" w14:textId="77777777" w:rsidR="00B81E25" w:rsidRDefault="00B81E25" w:rsidP="00B81E25">
      <w:pPr>
        <w:pStyle w:val="a8"/>
        <w:jc w:val="both"/>
        <w:rPr>
          <w:szCs w:val="24"/>
        </w:rPr>
      </w:pPr>
    </w:p>
    <w:p w14:paraId="05A970C0" w14:textId="77777777" w:rsidR="00B81E25" w:rsidRDefault="00B81E25" w:rsidP="00B81E25">
      <w:pPr>
        <w:pStyle w:val="a8"/>
        <w:jc w:val="both"/>
        <w:rPr>
          <w:b/>
          <w:szCs w:val="24"/>
        </w:rPr>
      </w:pPr>
      <w:r>
        <w:rPr>
          <w:b/>
          <w:szCs w:val="24"/>
        </w:rPr>
        <w:t xml:space="preserve">В.о. міського голови                                                                    М.Я. Мамут </w:t>
      </w:r>
    </w:p>
    <w:p w14:paraId="5057190A" w14:textId="77777777" w:rsidR="00B81E25" w:rsidRDefault="00B81E25" w:rsidP="00B81E25">
      <w:pPr>
        <w:pStyle w:val="a8"/>
        <w:jc w:val="both"/>
        <w:rPr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F0DA36" w14:textId="77777777" w:rsidR="00761F74" w:rsidRDefault="00761F74">
      <w:r>
        <w:separator/>
      </w:r>
    </w:p>
  </w:endnote>
  <w:endnote w:type="continuationSeparator" w:id="0">
    <w:p w14:paraId="2615872E" w14:textId="77777777" w:rsidR="00761F74" w:rsidRDefault="00761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958DC5" w14:textId="77777777" w:rsidR="00761F74" w:rsidRDefault="00761F74">
      <w:r>
        <w:separator/>
      </w:r>
    </w:p>
  </w:footnote>
  <w:footnote w:type="continuationSeparator" w:id="0">
    <w:p w14:paraId="02B15F50" w14:textId="77777777" w:rsidR="00761F74" w:rsidRDefault="00761F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61F74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1E25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B0FF6-94FD-4564-B661-C67122709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792</Words>
  <Characters>453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2024-02-19T09:14:00Z</dcterms:modified>
</cp:coreProperties>
</file>