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на реконструкцію КНС по вул.  Кільцева  в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0BCAAB" w14:textId="77777777" w:rsidR="00D25361" w:rsidRDefault="00D25361" w:rsidP="00D25361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1C6AE7A7" w14:textId="77777777" w:rsidR="00D25361" w:rsidRDefault="00D25361" w:rsidP="00D25361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4C45A9DD" w14:textId="77777777" w:rsidR="00D25361" w:rsidRDefault="00D25361" w:rsidP="00D25361">
      <w:pPr>
        <w:pStyle w:val="a9"/>
        <w:numPr>
          <w:ilvl w:val="0"/>
          <w:numId w:val="3"/>
        </w:numPr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Затвердити проектно-кошторисну  документацію на реконструкцію КНС по вул. Кільцева  в м. Винники.</w:t>
      </w:r>
    </w:p>
    <w:p w14:paraId="279265F8" w14:textId="77777777" w:rsidR="00D25361" w:rsidRDefault="00D25361" w:rsidP="00D25361">
      <w:pPr>
        <w:pStyle w:val="a9"/>
        <w:rPr>
          <w:rFonts w:ascii="Times New Roman" w:hAnsi="Times New Roman"/>
          <w:sz w:val="24"/>
          <w:szCs w:val="24"/>
          <w:lang w:eastAsia="uk-UA"/>
        </w:rPr>
      </w:pPr>
    </w:p>
    <w:p w14:paraId="365E970A" w14:textId="77777777" w:rsidR="00D25361" w:rsidRDefault="00D25361" w:rsidP="00D25361">
      <w:pPr>
        <w:pStyle w:val="a8"/>
        <w:numPr>
          <w:ilvl w:val="0"/>
          <w:numId w:val="3"/>
        </w:numPr>
        <w:spacing w:after="200" w:line="276" w:lineRule="auto"/>
        <w:rPr>
          <w:szCs w:val="24"/>
          <w:lang w:eastAsia="en-US"/>
        </w:rPr>
      </w:pPr>
      <w:r>
        <w:rPr>
          <w:szCs w:val="24"/>
        </w:rPr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5D51A18" w14:textId="77777777" w:rsidR="00D25361" w:rsidRDefault="00D25361" w:rsidP="00D25361">
      <w:pPr>
        <w:rPr>
          <w:szCs w:val="24"/>
        </w:rPr>
      </w:pPr>
    </w:p>
    <w:p w14:paraId="3B570527" w14:textId="77777777" w:rsidR="00D25361" w:rsidRDefault="00D25361" w:rsidP="00D25361">
      <w:pPr>
        <w:jc w:val="both"/>
        <w:rPr>
          <w:szCs w:val="24"/>
        </w:rPr>
      </w:pPr>
    </w:p>
    <w:p w14:paraId="146D7B5E" w14:textId="77777777" w:rsidR="00D25361" w:rsidRDefault="00D25361" w:rsidP="00D25361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>В.о. міського голови                                                                               М.Я. Мамут</w:t>
      </w:r>
    </w:p>
    <w:p w14:paraId="47228297" w14:textId="77777777" w:rsidR="00D25361" w:rsidRDefault="00D25361" w:rsidP="00D25361">
      <w:pPr>
        <w:jc w:val="both"/>
        <w:rPr>
          <w:szCs w:val="24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CA1AD" w14:textId="77777777" w:rsidR="00BB3D1A" w:rsidRDefault="00BB3D1A">
      <w:r>
        <w:separator/>
      </w:r>
    </w:p>
  </w:endnote>
  <w:endnote w:type="continuationSeparator" w:id="0">
    <w:p w14:paraId="7B13A26A" w14:textId="77777777" w:rsidR="00BB3D1A" w:rsidRDefault="00BB3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2494E" w14:textId="77777777" w:rsidR="00BB3D1A" w:rsidRDefault="00BB3D1A">
      <w:r>
        <w:separator/>
      </w:r>
    </w:p>
  </w:footnote>
  <w:footnote w:type="continuationSeparator" w:id="0">
    <w:p w14:paraId="49A37608" w14:textId="77777777" w:rsidR="00BB3D1A" w:rsidRDefault="00BB3D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35FF1"/>
    <w:multiLevelType w:val="hybridMultilevel"/>
    <w:tmpl w:val="EFE4846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3D1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536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D25361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4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CD66D-BC6C-4A4C-B301-3600C67E9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2024-02-19T09:31:00Z</dcterms:modified>
</cp:coreProperties>
</file>