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892299" w14:textId="77777777" w:rsidR="000233B8" w:rsidRPr="000233B8" w:rsidRDefault="000233B8" w:rsidP="000233B8">
      <w:pPr>
        <w:ind w:firstLine="720"/>
        <w:jc w:val="both"/>
        <w:rPr>
          <w:sz w:val="28"/>
          <w:szCs w:val="28"/>
        </w:rPr>
      </w:pPr>
      <w:r w:rsidRPr="000233B8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14 від 05.09.2016 року), виконавчий комітет Винниківської  міської  ради –  </w:t>
      </w:r>
    </w:p>
    <w:p w14:paraId="5CB2EEB7" w14:textId="77777777" w:rsidR="000233B8" w:rsidRDefault="000233B8" w:rsidP="000233B8">
      <w:pPr>
        <w:jc w:val="center"/>
        <w:rPr>
          <w:sz w:val="28"/>
          <w:szCs w:val="28"/>
        </w:rPr>
      </w:pPr>
    </w:p>
    <w:p w14:paraId="0701276B" w14:textId="577CD69E" w:rsidR="000233B8" w:rsidRDefault="000233B8" w:rsidP="000233B8">
      <w:pPr>
        <w:jc w:val="center"/>
        <w:rPr>
          <w:sz w:val="28"/>
          <w:szCs w:val="28"/>
        </w:rPr>
      </w:pPr>
      <w:r w:rsidRPr="000233B8">
        <w:rPr>
          <w:sz w:val="28"/>
          <w:szCs w:val="28"/>
        </w:rPr>
        <w:t>В И Р І Ш И В :</w:t>
      </w:r>
    </w:p>
    <w:p w14:paraId="6B425A11" w14:textId="77777777" w:rsidR="000233B8" w:rsidRPr="000233B8" w:rsidRDefault="000233B8" w:rsidP="000233B8">
      <w:pPr>
        <w:jc w:val="center"/>
        <w:rPr>
          <w:sz w:val="28"/>
          <w:szCs w:val="28"/>
        </w:rPr>
      </w:pPr>
    </w:p>
    <w:p w14:paraId="5251F3A2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  Надати одноразову грошову допомогу громадянам м. Винники :</w:t>
      </w:r>
    </w:p>
    <w:p w14:paraId="2CFC7DCC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1.1.</w:t>
      </w:r>
      <w:r w:rsidRPr="000233B8">
        <w:rPr>
          <w:sz w:val="28"/>
          <w:szCs w:val="28"/>
        </w:rPr>
        <w:tab/>
        <w:t>Грисьо Лесі Миколаївні, 1958 р.н.,  одинокій малозабезпеченій пенсіонерці,  проживає у м. Винники, вул. Грушевського, 3а, в сумі  – 300 грн;</w:t>
      </w:r>
    </w:p>
    <w:p w14:paraId="6D72BCD2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1.2.</w:t>
      </w:r>
      <w:r w:rsidRPr="000233B8">
        <w:rPr>
          <w:sz w:val="28"/>
          <w:szCs w:val="28"/>
        </w:rPr>
        <w:tab/>
        <w:t>Хоменко Катерині Михайлівні, 1930 р.н., одинокій малозабезпеченій пенсіонерці, проживає у м. Вииники, вул. Забава, 133,  в сумі – 300 грн;</w:t>
      </w:r>
    </w:p>
    <w:p w14:paraId="65C2A997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1.3.</w:t>
      </w:r>
      <w:r w:rsidRPr="000233B8">
        <w:rPr>
          <w:sz w:val="28"/>
          <w:szCs w:val="28"/>
        </w:rPr>
        <w:tab/>
        <w:t>Скреметі Зеновії-Наталії Павлівні, 1926 р.н., малозабезпеченій пенсіонерці, дружині  померлого інваліда Великої Вітчизняної війни, проживає у м. Винники, вул. Спортова, 7,  в сумі - 400 грн;</w:t>
      </w:r>
    </w:p>
    <w:p w14:paraId="77F0F5DF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1.4.</w:t>
      </w:r>
      <w:r w:rsidRPr="000233B8">
        <w:rPr>
          <w:sz w:val="28"/>
          <w:szCs w:val="28"/>
        </w:rPr>
        <w:tab/>
        <w:t>Яремко Ганні Євстахівні, 1935 р.н., на лікування, проживає у м. Винники, вул. Гонти, 3,  в сумі - 500 грн;</w:t>
      </w:r>
    </w:p>
    <w:p w14:paraId="72155B0D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lastRenderedPageBreak/>
        <w:t>1.5.</w:t>
      </w:r>
      <w:r w:rsidRPr="000233B8">
        <w:rPr>
          <w:sz w:val="28"/>
          <w:szCs w:val="28"/>
        </w:rPr>
        <w:tab/>
        <w:t>Ружицькій Ользі Леонтіївні, 1981 р.н., на лікування сина, дитини – інваліда Ружицького  Д.Р., проживає у м. Винники, вул. Крушельницької, 16,  в сумі - 500 грн;</w:t>
      </w:r>
    </w:p>
    <w:p w14:paraId="3853096B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1.6.</w:t>
      </w:r>
      <w:r w:rsidRPr="000233B8">
        <w:rPr>
          <w:sz w:val="28"/>
          <w:szCs w:val="28"/>
        </w:rPr>
        <w:tab/>
        <w:t>Середюку Володимиру Михайловичу, 1968 р.н.,  багатодітній сім'ї, учаснику АТО, проживає у м. Винники, вул. Кільцева, 11 кв.45, в сумі - 500 грн;</w:t>
      </w:r>
    </w:p>
    <w:p w14:paraId="649D25E9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1.7.</w:t>
      </w:r>
      <w:r w:rsidRPr="000233B8">
        <w:rPr>
          <w:sz w:val="28"/>
          <w:szCs w:val="28"/>
        </w:rPr>
        <w:tab/>
        <w:t>Вавричин Ігор Романович, 1958 р.н., одинокий батько, виховує неповнолітнього сина, проживає у м. Винники, вул. Крушельницької, 16а,  в сумі - 500 грн;</w:t>
      </w:r>
    </w:p>
    <w:p w14:paraId="7BC445E4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1.8.</w:t>
      </w:r>
      <w:r w:rsidRPr="000233B8">
        <w:rPr>
          <w:sz w:val="28"/>
          <w:szCs w:val="28"/>
        </w:rPr>
        <w:tab/>
        <w:t>Ісаєвич Софії Василівні, 1940 р.н., репресованій, проживає у м. Винники, вул. Кільцева, 2 кв.13, в сумі - 400 грн;</w:t>
      </w:r>
    </w:p>
    <w:p w14:paraId="33BA2B66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1.9.</w:t>
      </w:r>
      <w:r w:rsidRPr="000233B8">
        <w:rPr>
          <w:sz w:val="28"/>
          <w:szCs w:val="28"/>
        </w:rPr>
        <w:tab/>
        <w:t>Гуменюк Наталії Богданівні, 1984 р.н., багатодітна сім'я, проживає у м. Винники, вул. Стрілецька, 63, в сумі - 500 грн;</w:t>
      </w:r>
    </w:p>
    <w:p w14:paraId="081FAD5E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1.10.</w:t>
      </w:r>
      <w:r w:rsidRPr="000233B8">
        <w:rPr>
          <w:sz w:val="28"/>
          <w:szCs w:val="28"/>
        </w:rPr>
        <w:tab/>
        <w:t>Науменко Гонораті Михайлівні, 1943 р.н. ветерану праці, на лікування, проживає у м. Винники, вул. Івасюка, 23 кв.21, в сумі - 500 грн;</w:t>
      </w:r>
    </w:p>
    <w:p w14:paraId="424AA34C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1.11.</w:t>
      </w:r>
      <w:r w:rsidRPr="000233B8">
        <w:rPr>
          <w:sz w:val="28"/>
          <w:szCs w:val="28"/>
        </w:rPr>
        <w:tab/>
        <w:t>Згобі Лесі Миколаївні, 1987 р.н., малозабезпеченій, виховує двох неповнолітніх дітей, проживає у м. Винники, вул. Винна гора, 8а кв.40,  в сумі - 500 грн;</w:t>
      </w:r>
    </w:p>
    <w:p w14:paraId="446784A2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1.12.</w:t>
      </w:r>
      <w:r w:rsidRPr="000233B8">
        <w:rPr>
          <w:sz w:val="28"/>
          <w:szCs w:val="28"/>
        </w:rPr>
        <w:tab/>
        <w:t>Дробній Надії Іванівні, 1945 р.н., малозабезпеченій, на лікування, проживає у м. Винники, вул. Космонавтів, 12,  в сумі - 400 грн;</w:t>
      </w:r>
    </w:p>
    <w:p w14:paraId="52581584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1.13.</w:t>
      </w:r>
      <w:r w:rsidRPr="000233B8">
        <w:rPr>
          <w:sz w:val="28"/>
          <w:szCs w:val="28"/>
        </w:rPr>
        <w:tab/>
        <w:t>Татарин Ярославі Іванівні, 1939 р.н., малозабезпеченій, учаснику війни, проживає у м. Винники, вул. І.Франка, 24 кв.1,  в сумі - 300 грн;</w:t>
      </w:r>
    </w:p>
    <w:p w14:paraId="183E3A8E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1.14.</w:t>
      </w:r>
      <w:r w:rsidRPr="000233B8">
        <w:rPr>
          <w:sz w:val="28"/>
          <w:szCs w:val="28"/>
        </w:rPr>
        <w:tab/>
        <w:t>Паньків Галині Євгенівні, 1963 р.н., інваліду 1-ї групи, на лікування, проживає у м. Винники, вул. Галицька, 80в, в сумі – 500 грн;</w:t>
      </w:r>
    </w:p>
    <w:p w14:paraId="265905A5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1.15.</w:t>
      </w:r>
      <w:r w:rsidRPr="000233B8">
        <w:rPr>
          <w:sz w:val="28"/>
          <w:szCs w:val="28"/>
        </w:rPr>
        <w:tab/>
        <w:t>Яблонській Олександрі Володимирівні, 1982 р.н., на лікування дитини- інваліда, проживає  у м. Винники, вул. Смерекова, 4а, в сумі – 500 грн;</w:t>
      </w:r>
    </w:p>
    <w:p w14:paraId="403A5D4A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1.16.</w:t>
      </w:r>
      <w:r w:rsidRPr="000233B8">
        <w:rPr>
          <w:sz w:val="28"/>
          <w:szCs w:val="28"/>
        </w:rPr>
        <w:tab/>
        <w:t>Кривцун Любові Анатоліївні, 1961 р.н., матері-героїні, проживає у м. Винники, вул. Винна  гора, 5а кв.4 в сумі – 500 грн.</w:t>
      </w:r>
    </w:p>
    <w:p w14:paraId="1A19AB43" w14:textId="77777777" w:rsidR="000233B8" w:rsidRPr="000233B8" w:rsidRDefault="000233B8" w:rsidP="000233B8">
      <w:pPr>
        <w:jc w:val="both"/>
        <w:rPr>
          <w:sz w:val="28"/>
          <w:szCs w:val="28"/>
        </w:rPr>
      </w:pPr>
    </w:p>
    <w:p w14:paraId="65CBF8D6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2.        Надати матеріальну допомогу на поховання  громадянам м. Винники:</w:t>
      </w:r>
    </w:p>
    <w:p w14:paraId="5D161F3A" w14:textId="77777777" w:rsidR="000233B8" w:rsidRPr="000233B8" w:rsidRDefault="000233B8" w:rsidP="000233B8">
      <w:pPr>
        <w:jc w:val="both"/>
        <w:rPr>
          <w:sz w:val="28"/>
          <w:szCs w:val="28"/>
        </w:rPr>
      </w:pPr>
    </w:p>
    <w:p w14:paraId="0B365056" w14:textId="59FF1152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>2.1.   Луців Ірині Михайлівні, 1982 р.н., яка проживає у м. Винники, вул. Івасюка, 19 кв.47 на  поховання  чоловіка  -  Луціва Андрія Івановича, який на час смерті проживав та  був</w:t>
      </w:r>
      <w:r>
        <w:rPr>
          <w:sz w:val="28"/>
          <w:szCs w:val="28"/>
        </w:rPr>
        <w:t xml:space="preserve"> </w:t>
      </w:r>
      <w:r w:rsidRPr="000233B8">
        <w:rPr>
          <w:sz w:val="28"/>
          <w:szCs w:val="28"/>
        </w:rPr>
        <w:t xml:space="preserve"> зареєстрований у м. Винники, вул. Івасюка, 19 кв.47 , в сумі – 1000 грн.</w:t>
      </w:r>
    </w:p>
    <w:p w14:paraId="3DB49D81" w14:textId="77777777" w:rsidR="000233B8" w:rsidRPr="000233B8" w:rsidRDefault="000233B8" w:rsidP="000233B8">
      <w:pPr>
        <w:jc w:val="both"/>
        <w:rPr>
          <w:sz w:val="28"/>
          <w:szCs w:val="28"/>
        </w:rPr>
      </w:pPr>
    </w:p>
    <w:p w14:paraId="27346ACB" w14:textId="77777777" w:rsidR="000233B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 xml:space="preserve">3.  Контроль за виконанням даного рішення покласти на відділ фінансової та економічної політики контролю та аудиту. </w:t>
      </w:r>
    </w:p>
    <w:p w14:paraId="20F1B441" w14:textId="77777777" w:rsidR="000233B8" w:rsidRPr="000233B8" w:rsidRDefault="000233B8" w:rsidP="000233B8">
      <w:pPr>
        <w:jc w:val="both"/>
        <w:rPr>
          <w:sz w:val="28"/>
          <w:szCs w:val="28"/>
        </w:rPr>
      </w:pPr>
    </w:p>
    <w:p w14:paraId="739CF887" w14:textId="77777777" w:rsidR="000233B8" w:rsidRPr="000233B8" w:rsidRDefault="000233B8" w:rsidP="000233B8">
      <w:pPr>
        <w:jc w:val="both"/>
        <w:rPr>
          <w:sz w:val="28"/>
          <w:szCs w:val="28"/>
        </w:rPr>
      </w:pPr>
    </w:p>
    <w:p w14:paraId="67F747DB" w14:textId="77777777" w:rsidR="000233B8" w:rsidRPr="000233B8" w:rsidRDefault="000233B8" w:rsidP="000233B8">
      <w:pPr>
        <w:jc w:val="both"/>
        <w:rPr>
          <w:sz w:val="28"/>
          <w:szCs w:val="28"/>
        </w:rPr>
      </w:pPr>
    </w:p>
    <w:p w14:paraId="148C7D4B" w14:textId="77777777" w:rsidR="000233B8" w:rsidRPr="000233B8" w:rsidRDefault="000233B8" w:rsidP="000233B8">
      <w:pPr>
        <w:jc w:val="both"/>
        <w:rPr>
          <w:sz w:val="28"/>
          <w:szCs w:val="28"/>
        </w:rPr>
      </w:pPr>
    </w:p>
    <w:p w14:paraId="01C471E0" w14:textId="30C7545D" w:rsidR="00213958" w:rsidRPr="000233B8" w:rsidRDefault="000233B8" w:rsidP="000233B8">
      <w:pPr>
        <w:jc w:val="both"/>
        <w:rPr>
          <w:sz w:val="28"/>
          <w:szCs w:val="28"/>
        </w:rPr>
      </w:pPr>
      <w:r w:rsidRPr="000233B8">
        <w:rPr>
          <w:sz w:val="28"/>
          <w:szCs w:val="28"/>
        </w:rPr>
        <w:t xml:space="preserve">Міський голова   </w:t>
      </w:r>
      <w:bookmarkStart w:id="1" w:name="_GoBack"/>
      <w:bookmarkEnd w:id="1"/>
      <w:r w:rsidRPr="000233B8">
        <w:rPr>
          <w:sz w:val="28"/>
          <w:szCs w:val="28"/>
        </w:rPr>
        <w:t xml:space="preserve">                                                                                   В.Л. Квурт</w:t>
      </w:r>
    </w:p>
    <w:sectPr w:rsidR="00213958" w:rsidRPr="000233B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0D061" w14:textId="77777777" w:rsidR="00F66162" w:rsidRDefault="00F66162">
      <w:r>
        <w:separator/>
      </w:r>
    </w:p>
  </w:endnote>
  <w:endnote w:type="continuationSeparator" w:id="0">
    <w:p w14:paraId="3BE35B5B" w14:textId="77777777" w:rsidR="00F66162" w:rsidRDefault="00F66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481B0" w14:textId="77777777" w:rsidR="00F66162" w:rsidRDefault="00F66162">
      <w:r>
        <w:separator/>
      </w:r>
    </w:p>
  </w:footnote>
  <w:footnote w:type="continuationSeparator" w:id="0">
    <w:p w14:paraId="13F899A2" w14:textId="77777777" w:rsidR="00F66162" w:rsidRDefault="00F661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33B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66162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E3718-5767-40DF-99BB-0D5450958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2684</Words>
  <Characters>1530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2024-02-19T14:28:00Z</dcterms:modified>
</cp:coreProperties>
</file>