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 з балансу міської ради  житлового будинку за адресою: м. Винники,  вул. Галицька, 90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891A35" w14:textId="719C6C78" w:rsidR="00147262" w:rsidRPr="00147262" w:rsidRDefault="00147262" w:rsidP="00147262">
      <w:pPr>
        <w:jc w:val="both"/>
        <w:rPr>
          <w:sz w:val="28"/>
          <w:szCs w:val="28"/>
        </w:rPr>
      </w:pPr>
      <w:r w:rsidRPr="00147262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Pr="00147262">
        <w:rPr>
          <w:sz w:val="28"/>
          <w:szCs w:val="28"/>
        </w:rPr>
        <w:t>Розглянувши  заяву № 3-06-7-776 Ф від 22.07.2016 р. гр. Фадєєвої Христини Станіславівни, яка проживає  у кв. № 2   в будинку № 90  по вул. Галицька,  заяву №3-06-7-777 К від 22.07.2016 р. гр.  Камалов Раміль Ріфгатович, який проживає у кв. № 1 в будинку № 90 по вул. Галицька. Керуючись  Законом України «Про місцеве самоврядування  в Україні», рішенням Винниківської міської ради № 71 від 24.12.2015 р. «Про розмежування повноважень між виконавчими органами Винниківської міської ради», «Положенням про порядок зняття з балансу міської ради житлового будинку, у якому приватизоване  або викуплене житло,  нежитлові  приміщення  та передачу  його у власність громадянам, юридичним особам», затверджене рішенням Винниківської міської ради №1835 від 19.11.2009р., враховуючи висновки громадської  комісії з житлових питань при виконавчому комітеті Винниківської міської ради (протокол  № 57 від 05.09.2016 р.), виконавчий комітет   Винниківської міської ради -</w:t>
      </w:r>
    </w:p>
    <w:p w14:paraId="03BF2366" w14:textId="18FA2345" w:rsidR="00147262" w:rsidRDefault="00147262" w:rsidP="00147262">
      <w:pPr>
        <w:jc w:val="center"/>
        <w:rPr>
          <w:sz w:val="28"/>
          <w:szCs w:val="28"/>
        </w:rPr>
      </w:pPr>
      <w:r w:rsidRPr="00147262">
        <w:rPr>
          <w:sz w:val="28"/>
          <w:szCs w:val="28"/>
        </w:rPr>
        <w:t>В И Р І Ш И В :</w:t>
      </w:r>
    </w:p>
    <w:p w14:paraId="4F27C24A" w14:textId="77777777" w:rsidR="00147262" w:rsidRPr="00147262" w:rsidRDefault="00147262" w:rsidP="00147262">
      <w:pPr>
        <w:jc w:val="center"/>
        <w:rPr>
          <w:sz w:val="28"/>
          <w:szCs w:val="28"/>
        </w:rPr>
      </w:pPr>
    </w:p>
    <w:p w14:paraId="56BD9FC0" w14:textId="77777777" w:rsidR="00147262" w:rsidRPr="00147262" w:rsidRDefault="00147262" w:rsidP="00147262">
      <w:pPr>
        <w:jc w:val="both"/>
        <w:rPr>
          <w:sz w:val="28"/>
          <w:szCs w:val="28"/>
        </w:rPr>
      </w:pPr>
      <w:r w:rsidRPr="00147262">
        <w:rPr>
          <w:sz w:val="28"/>
          <w:szCs w:val="28"/>
        </w:rPr>
        <w:t>1.</w:t>
      </w:r>
      <w:r w:rsidRPr="00147262">
        <w:rPr>
          <w:sz w:val="28"/>
          <w:szCs w:val="28"/>
        </w:rPr>
        <w:tab/>
        <w:t>Зняти з балансу міської ради житловий будинок за адресою: м. Винники, вул. Галицька, 90, що складається з двох  квартир у приватній власності.</w:t>
      </w:r>
    </w:p>
    <w:p w14:paraId="43A667B8" w14:textId="77777777" w:rsidR="00147262" w:rsidRPr="00147262" w:rsidRDefault="00147262" w:rsidP="00147262">
      <w:pPr>
        <w:jc w:val="both"/>
        <w:rPr>
          <w:sz w:val="28"/>
          <w:szCs w:val="28"/>
        </w:rPr>
      </w:pPr>
      <w:r w:rsidRPr="00147262">
        <w:rPr>
          <w:sz w:val="28"/>
          <w:szCs w:val="28"/>
        </w:rPr>
        <w:t>2.</w:t>
      </w:r>
      <w:r w:rsidRPr="00147262">
        <w:rPr>
          <w:sz w:val="28"/>
          <w:szCs w:val="28"/>
        </w:rPr>
        <w:tab/>
        <w:t xml:space="preserve">Обласному  КП ЛОР БТІ та ЕО і ДП «Добробут» МКП «Винниківське» внести    відповідні  зміни в інвентаризаційні справи  відповідно до даного рішення.  </w:t>
      </w:r>
    </w:p>
    <w:p w14:paraId="61E5C5B3" w14:textId="77777777" w:rsidR="00147262" w:rsidRPr="00147262" w:rsidRDefault="00147262" w:rsidP="00147262">
      <w:pPr>
        <w:jc w:val="both"/>
        <w:rPr>
          <w:sz w:val="28"/>
          <w:szCs w:val="28"/>
        </w:rPr>
      </w:pPr>
      <w:r w:rsidRPr="00147262">
        <w:rPr>
          <w:sz w:val="28"/>
          <w:szCs w:val="28"/>
        </w:rPr>
        <w:t>3.</w:t>
      </w:r>
      <w:r w:rsidRPr="00147262">
        <w:rPr>
          <w:sz w:val="28"/>
          <w:szCs w:val="28"/>
        </w:rPr>
        <w:tab/>
        <w:t xml:space="preserve">ДП «Добробут» МКП «Винниківське» передати будинок  № 90 по вул. Галицька в м. Винники згідно акту  приймання – передачі  власнику житла.   </w:t>
      </w:r>
    </w:p>
    <w:p w14:paraId="46DE4549" w14:textId="77777777" w:rsidR="00147262" w:rsidRPr="00147262" w:rsidRDefault="00147262" w:rsidP="00147262">
      <w:pPr>
        <w:jc w:val="both"/>
        <w:rPr>
          <w:sz w:val="28"/>
          <w:szCs w:val="28"/>
        </w:rPr>
      </w:pPr>
      <w:r w:rsidRPr="00147262">
        <w:rPr>
          <w:sz w:val="28"/>
          <w:szCs w:val="28"/>
        </w:rPr>
        <w:t>4.</w:t>
      </w:r>
      <w:r w:rsidRPr="00147262">
        <w:rPr>
          <w:sz w:val="28"/>
          <w:szCs w:val="28"/>
        </w:rPr>
        <w:tab/>
        <w:t xml:space="preserve">Контроль за виконанням даного рішення покласти на директора ДП «Добробут» МКП «Винниківське»  м. Винники. </w:t>
      </w:r>
    </w:p>
    <w:p w14:paraId="5814D284" w14:textId="77777777" w:rsidR="00147262" w:rsidRPr="00147262" w:rsidRDefault="00147262" w:rsidP="00147262">
      <w:pPr>
        <w:jc w:val="both"/>
        <w:rPr>
          <w:sz w:val="28"/>
          <w:szCs w:val="28"/>
        </w:rPr>
      </w:pPr>
    </w:p>
    <w:p w14:paraId="01C471E0" w14:textId="02C4D3C2" w:rsidR="00213958" w:rsidRPr="006F2805" w:rsidRDefault="00147262" w:rsidP="00147262">
      <w:pPr>
        <w:jc w:val="both"/>
        <w:rPr>
          <w:sz w:val="28"/>
          <w:szCs w:val="28"/>
        </w:rPr>
      </w:pPr>
      <w:bookmarkStart w:id="1" w:name="_GoBack"/>
      <w:bookmarkEnd w:id="1"/>
      <w:r w:rsidRPr="00147262">
        <w:rPr>
          <w:sz w:val="28"/>
          <w:szCs w:val="28"/>
        </w:rPr>
        <w:t xml:space="preserve">    Міський голова                                                                                         В.Л. Квурт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CC1D2" w14:textId="77777777" w:rsidR="00A2714F" w:rsidRDefault="00A2714F">
      <w:r>
        <w:separator/>
      </w:r>
    </w:p>
  </w:endnote>
  <w:endnote w:type="continuationSeparator" w:id="0">
    <w:p w14:paraId="21FEDB77" w14:textId="77777777" w:rsidR="00A2714F" w:rsidRDefault="00A27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81868" w14:textId="77777777" w:rsidR="00A2714F" w:rsidRDefault="00A2714F">
      <w:r>
        <w:separator/>
      </w:r>
    </w:p>
  </w:footnote>
  <w:footnote w:type="continuationSeparator" w:id="0">
    <w:p w14:paraId="4578CB43" w14:textId="77777777" w:rsidR="00A2714F" w:rsidRDefault="00A27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726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714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85F9E-8B1F-4BFF-A8D3-EB1F2ECDE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1289</Words>
  <Characters>735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2024-02-20T08:44:00Z</dcterms:modified>
</cp:coreProperties>
</file>