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16.09.2016р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298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приватизацію квартири № 68 в буд.    № 11  по вул. Кільцева у м. Винники    гр. Кротач С.О., Кротач Р.А., Кротач А.Р.,  Кротач Ю.Р., Кротач А.Р.</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7CD5E23" w14:textId="4A6D36FF" w:rsidR="00374CB2" w:rsidRPr="00374CB2" w:rsidRDefault="00374CB2" w:rsidP="00374CB2">
      <w:pPr>
        <w:jc w:val="both"/>
        <w:rPr>
          <w:sz w:val="28"/>
          <w:szCs w:val="28"/>
        </w:rPr>
      </w:pPr>
      <w:r w:rsidRPr="00374CB2">
        <w:rPr>
          <w:sz w:val="28"/>
          <w:szCs w:val="28"/>
        </w:rPr>
        <w:t xml:space="preserve">        </w:t>
      </w:r>
      <w:r>
        <w:rPr>
          <w:sz w:val="28"/>
          <w:szCs w:val="28"/>
        </w:rPr>
        <w:tab/>
      </w:r>
      <w:r w:rsidRPr="00374CB2">
        <w:rPr>
          <w:sz w:val="28"/>
          <w:szCs w:val="28"/>
        </w:rPr>
        <w:t xml:space="preserve">Керуючись Законом України «Про приватизацію державного житлового фонду», рішенням Винниківської міської ради № 71 від 24.12.2015 р. «Про розмежування повноважень між виконавчими органами Винниківської міської ради»,   розглянувши заяву гр. Кротач Світлани Олександрівни  № 3-06-7-763 К від 15.07.2016 р. про приватизацію  квартири № 68 в будинку № 11 по вул. Кільцева у м. Винники, з представленням необхідних документів, а саме: копія технічного паспорта на квартиру, довідка з місця проживання, копії паспортів, копії довідки про присвоєння ідентифікаційного номера,  копія ордеру на житлове приміщення, довідки про відсутність заборгованості, копії свідоцтв про народження, довідка про реєстрацію, враховуючи позитивні висновки  громадської комісії з житлових питань при виконавчому комітеті (протокол № 57 від 05.09.2016 р. ),  виконавчий комітет Винниківської  міської ради -   </w:t>
      </w:r>
    </w:p>
    <w:p w14:paraId="5CA14033" w14:textId="77777777" w:rsidR="00374CB2" w:rsidRPr="00374CB2" w:rsidRDefault="00374CB2" w:rsidP="00374CB2">
      <w:pPr>
        <w:jc w:val="both"/>
        <w:rPr>
          <w:sz w:val="28"/>
          <w:szCs w:val="28"/>
        </w:rPr>
      </w:pPr>
      <w:r w:rsidRPr="00374CB2">
        <w:rPr>
          <w:sz w:val="28"/>
          <w:szCs w:val="28"/>
        </w:rPr>
        <w:t xml:space="preserve">                               </w:t>
      </w:r>
    </w:p>
    <w:p w14:paraId="3128DC6A" w14:textId="5AE3A555" w:rsidR="00374CB2" w:rsidRDefault="00374CB2" w:rsidP="00374CB2">
      <w:pPr>
        <w:jc w:val="both"/>
        <w:rPr>
          <w:sz w:val="28"/>
          <w:szCs w:val="28"/>
        </w:rPr>
      </w:pPr>
      <w:r w:rsidRPr="00374CB2">
        <w:rPr>
          <w:sz w:val="28"/>
          <w:szCs w:val="28"/>
        </w:rPr>
        <w:t xml:space="preserve">                                                             ВИРІШИВ:</w:t>
      </w:r>
    </w:p>
    <w:p w14:paraId="6A4A9FC5" w14:textId="77777777" w:rsidR="00374CB2" w:rsidRPr="00374CB2" w:rsidRDefault="00374CB2" w:rsidP="00374CB2">
      <w:pPr>
        <w:jc w:val="both"/>
        <w:rPr>
          <w:sz w:val="28"/>
          <w:szCs w:val="28"/>
        </w:rPr>
      </w:pPr>
      <w:bookmarkStart w:id="1" w:name="_GoBack"/>
      <w:bookmarkEnd w:id="1"/>
    </w:p>
    <w:p w14:paraId="079C99F7" w14:textId="77777777" w:rsidR="00374CB2" w:rsidRPr="00374CB2" w:rsidRDefault="00374CB2" w:rsidP="00374CB2">
      <w:pPr>
        <w:jc w:val="both"/>
        <w:rPr>
          <w:sz w:val="28"/>
          <w:szCs w:val="28"/>
        </w:rPr>
      </w:pPr>
      <w:r w:rsidRPr="00374CB2">
        <w:rPr>
          <w:sz w:val="28"/>
          <w:szCs w:val="28"/>
        </w:rPr>
        <w:t>1.</w:t>
      </w:r>
      <w:r w:rsidRPr="00374CB2">
        <w:rPr>
          <w:sz w:val="28"/>
          <w:szCs w:val="28"/>
        </w:rPr>
        <w:tab/>
        <w:t>Надати квартиру у приватну  власність громадянам Кротач Світлані Олександрівні, Кротач Руслану Андрійовичу, Кротач Анні Русланівні, Кротач Юлії Русланівні та Кротач Андрію Руслановичу, що зареєстровані та проживають  у кв. № 68 по вул. Кільцева, 11 в м. Винники.  Квартира складається  з  двох кімнат, житловою площею 44,1 кв. м., кухні площею 10,8 кв.м. Загальна площа квартири  складає  79,4 кв. м. Відновна вартість квартири становить 14 (чотирнадцять) грн 29 коп.</w:t>
      </w:r>
    </w:p>
    <w:p w14:paraId="1DCB48D6" w14:textId="77777777" w:rsidR="00374CB2" w:rsidRPr="00374CB2" w:rsidRDefault="00374CB2" w:rsidP="00374CB2">
      <w:pPr>
        <w:jc w:val="both"/>
        <w:rPr>
          <w:sz w:val="28"/>
          <w:szCs w:val="28"/>
        </w:rPr>
      </w:pPr>
      <w:r w:rsidRPr="00374CB2">
        <w:rPr>
          <w:sz w:val="28"/>
          <w:szCs w:val="28"/>
        </w:rPr>
        <w:t>2.</w:t>
      </w:r>
      <w:r w:rsidRPr="00374CB2">
        <w:rPr>
          <w:sz w:val="28"/>
          <w:szCs w:val="28"/>
        </w:rPr>
        <w:tab/>
        <w:t>Власнику квартири зареєструвати свідоцтво про право власності на квартиру  в  уповноваженому Мін'юстом органі.</w:t>
      </w:r>
    </w:p>
    <w:p w14:paraId="1AB604BF" w14:textId="77777777" w:rsidR="00374CB2" w:rsidRPr="00374CB2" w:rsidRDefault="00374CB2" w:rsidP="00374CB2">
      <w:pPr>
        <w:jc w:val="both"/>
        <w:rPr>
          <w:sz w:val="28"/>
          <w:szCs w:val="28"/>
        </w:rPr>
      </w:pPr>
      <w:r w:rsidRPr="00374CB2">
        <w:rPr>
          <w:sz w:val="28"/>
          <w:szCs w:val="28"/>
        </w:rPr>
        <w:lastRenderedPageBreak/>
        <w:t>3.</w:t>
      </w:r>
      <w:r w:rsidRPr="00374CB2">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3E0E668" w14:textId="77777777" w:rsidR="00374CB2" w:rsidRPr="00374CB2" w:rsidRDefault="00374CB2" w:rsidP="00374CB2">
      <w:pPr>
        <w:jc w:val="both"/>
        <w:rPr>
          <w:sz w:val="28"/>
          <w:szCs w:val="28"/>
        </w:rPr>
      </w:pPr>
    </w:p>
    <w:p w14:paraId="75F40782" w14:textId="77777777" w:rsidR="00374CB2" w:rsidRPr="00374CB2" w:rsidRDefault="00374CB2" w:rsidP="00374CB2">
      <w:pPr>
        <w:jc w:val="both"/>
        <w:rPr>
          <w:sz w:val="28"/>
          <w:szCs w:val="28"/>
        </w:rPr>
      </w:pPr>
    </w:p>
    <w:p w14:paraId="2DD0FD5D" w14:textId="77777777" w:rsidR="00374CB2" w:rsidRPr="00374CB2" w:rsidRDefault="00374CB2" w:rsidP="00374CB2">
      <w:pPr>
        <w:jc w:val="both"/>
        <w:rPr>
          <w:sz w:val="28"/>
          <w:szCs w:val="28"/>
        </w:rPr>
      </w:pPr>
    </w:p>
    <w:p w14:paraId="4594AB6E" w14:textId="77777777" w:rsidR="00374CB2" w:rsidRPr="00374CB2" w:rsidRDefault="00374CB2" w:rsidP="00374CB2">
      <w:pPr>
        <w:jc w:val="both"/>
        <w:rPr>
          <w:sz w:val="28"/>
          <w:szCs w:val="28"/>
        </w:rPr>
      </w:pPr>
    </w:p>
    <w:p w14:paraId="01C471E0" w14:textId="73818236" w:rsidR="00213958" w:rsidRPr="006F2805" w:rsidRDefault="00374CB2" w:rsidP="00374CB2">
      <w:pPr>
        <w:jc w:val="both"/>
        <w:rPr>
          <w:sz w:val="28"/>
          <w:szCs w:val="28"/>
        </w:rPr>
      </w:pPr>
      <w:r w:rsidRPr="00374CB2">
        <w:rPr>
          <w:sz w:val="28"/>
          <w:szCs w:val="28"/>
        </w:rPr>
        <w:t xml:space="preserve">   Міський голова                                                                                           В.Л.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2FAED" w14:textId="77777777" w:rsidR="00530143" w:rsidRDefault="00530143">
      <w:r>
        <w:separator/>
      </w:r>
    </w:p>
  </w:endnote>
  <w:endnote w:type="continuationSeparator" w:id="0">
    <w:p w14:paraId="23D6FF27" w14:textId="77777777" w:rsidR="00530143" w:rsidRDefault="00530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33C06" w14:textId="77777777" w:rsidR="00530143" w:rsidRDefault="00530143">
      <w:r>
        <w:separator/>
      </w:r>
    </w:p>
  </w:footnote>
  <w:footnote w:type="continuationSeparator" w:id="0">
    <w:p w14:paraId="2B018C89" w14:textId="77777777" w:rsidR="00530143" w:rsidRDefault="005301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74CB2"/>
    <w:rsid w:val="00397D8A"/>
    <w:rsid w:val="003C6815"/>
    <w:rsid w:val="003C695C"/>
    <w:rsid w:val="003D3DAC"/>
    <w:rsid w:val="0046441F"/>
    <w:rsid w:val="00465E04"/>
    <w:rsid w:val="00465F61"/>
    <w:rsid w:val="00471A72"/>
    <w:rsid w:val="0049580D"/>
    <w:rsid w:val="00497619"/>
    <w:rsid w:val="004B5096"/>
    <w:rsid w:val="004D7659"/>
    <w:rsid w:val="005129C5"/>
    <w:rsid w:val="00530143"/>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32653-4889-4BC8-A907-91B665339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1447</Words>
  <Characters>825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2024-02-20T09:27:00Z</dcterms:modified>
</cp:coreProperties>
</file>