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будинку, здійсненому на   земельній ділянці по вул. Лисика, 24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A936D5" w14:textId="77777777" w:rsidR="000B157C" w:rsidRPr="000B157C" w:rsidRDefault="000B157C" w:rsidP="000B157C">
      <w:pPr>
        <w:ind w:firstLine="720"/>
        <w:rPr>
          <w:sz w:val="28"/>
          <w:szCs w:val="28"/>
        </w:rPr>
      </w:pPr>
      <w:r w:rsidRPr="000B157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Герасим Н.М., беручи до уваги Витяг з Державного реєстру речових прав на нерухоме майно про реєстрацію права власності  (серія ЕКМ №419970), Декларацію про готовність об’єкта до експлуатації, зареєстровану в Департаменті ДАБІ у Львівській обл. від 12.04.2016р. №ЛВ 142160930051, технічний паспорт, виконком Винниківської міської ради -</w:t>
      </w:r>
    </w:p>
    <w:p w14:paraId="1CA96219" w14:textId="77777777" w:rsidR="000B157C" w:rsidRPr="000B157C" w:rsidRDefault="000B157C" w:rsidP="000B157C">
      <w:pPr>
        <w:rPr>
          <w:sz w:val="28"/>
          <w:szCs w:val="28"/>
        </w:rPr>
      </w:pPr>
    </w:p>
    <w:p w14:paraId="29250EF5" w14:textId="77777777" w:rsidR="000B157C" w:rsidRPr="000B157C" w:rsidRDefault="000B157C" w:rsidP="000B157C">
      <w:pPr>
        <w:jc w:val="center"/>
        <w:rPr>
          <w:sz w:val="28"/>
          <w:szCs w:val="28"/>
        </w:rPr>
      </w:pPr>
      <w:r w:rsidRPr="000B157C">
        <w:rPr>
          <w:sz w:val="28"/>
          <w:szCs w:val="28"/>
        </w:rPr>
        <w:t>В И Р І Ш И В :</w:t>
      </w:r>
    </w:p>
    <w:p w14:paraId="0DBB977C" w14:textId="77777777" w:rsidR="000B157C" w:rsidRPr="000B157C" w:rsidRDefault="000B157C" w:rsidP="000B157C">
      <w:pPr>
        <w:rPr>
          <w:sz w:val="28"/>
          <w:szCs w:val="28"/>
        </w:rPr>
      </w:pPr>
    </w:p>
    <w:p w14:paraId="70AF38A6" w14:textId="63511A87" w:rsidR="000B157C" w:rsidRPr="000B157C" w:rsidRDefault="000B157C" w:rsidP="000B157C">
      <w:pPr>
        <w:rPr>
          <w:sz w:val="28"/>
          <w:szCs w:val="28"/>
        </w:rPr>
      </w:pPr>
      <w:r w:rsidRPr="000B157C">
        <w:rPr>
          <w:sz w:val="28"/>
          <w:szCs w:val="28"/>
        </w:rPr>
        <w:t>1.</w:t>
      </w:r>
      <w:r w:rsidRPr="000B157C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Лисик</w:t>
      </w:r>
      <w:r>
        <w:rPr>
          <w:sz w:val="28"/>
          <w:szCs w:val="28"/>
        </w:rPr>
        <w:t>а,24 (к/н 4610160300:04:004:0270</w:t>
      </w:r>
      <w:bookmarkStart w:id="1" w:name="_GoBack"/>
      <w:bookmarkEnd w:id="1"/>
      <w:r w:rsidRPr="000B157C">
        <w:rPr>
          <w:sz w:val="28"/>
          <w:szCs w:val="28"/>
        </w:rPr>
        <w:t>) у м. Винники, присвоїти поштову адресу, а саме: вул.Лисика,24 у  м. Винники.</w:t>
      </w:r>
    </w:p>
    <w:p w14:paraId="0D1D38E3" w14:textId="77777777" w:rsidR="000B157C" w:rsidRPr="000B157C" w:rsidRDefault="000B157C" w:rsidP="000B157C">
      <w:pPr>
        <w:rPr>
          <w:sz w:val="28"/>
          <w:szCs w:val="28"/>
        </w:rPr>
      </w:pPr>
      <w:r w:rsidRPr="000B157C">
        <w:rPr>
          <w:sz w:val="28"/>
          <w:szCs w:val="28"/>
        </w:rPr>
        <w:t>Будинок  складається з 3-х житлових кімнат. Загальна площа будинку становить – 137,60 кв. м, житлова площа будинку становить – 52,50 кв. м</w:t>
      </w:r>
    </w:p>
    <w:p w14:paraId="351C0441" w14:textId="77777777" w:rsidR="000B157C" w:rsidRPr="000B157C" w:rsidRDefault="000B157C" w:rsidP="000B157C">
      <w:pPr>
        <w:rPr>
          <w:sz w:val="28"/>
          <w:szCs w:val="28"/>
        </w:rPr>
      </w:pPr>
      <w:r w:rsidRPr="000B157C">
        <w:rPr>
          <w:sz w:val="28"/>
          <w:szCs w:val="28"/>
        </w:rPr>
        <w:lastRenderedPageBreak/>
        <w:t>2.</w:t>
      </w:r>
      <w:r w:rsidRPr="000B157C">
        <w:rPr>
          <w:sz w:val="28"/>
          <w:szCs w:val="28"/>
        </w:rPr>
        <w:tab/>
        <w:t>Протягом місяця гр. Герасим Н.М. зобов’язана  виготовити і встановити номерний знак з назвою вулиці та поштову скриньку.</w:t>
      </w:r>
    </w:p>
    <w:p w14:paraId="0EDBF667" w14:textId="77777777" w:rsidR="000B157C" w:rsidRPr="000B157C" w:rsidRDefault="000B157C" w:rsidP="000B157C">
      <w:pPr>
        <w:rPr>
          <w:sz w:val="28"/>
          <w:szCs w:val="28"/>
        </w:rPr>
      </w:pPr>
      <w:r w:rsidRPr="000B157C">
        <w:rPr>
          <w:sz w:val="28"/>
          <w:szCs w:val="28"/>
        </w:rPr>
        <w:t>3.</w:t>
      </w:r>
      <w:r w:rsidRPr="000B15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887728" w14:textId="77777777" w:rsidR="000B157C" w:rsidRPr="000B157C" w:rsidRDefault="000B157C" w:rsidP="000B157C">
      <w:pPr>
        <w:rPr>
          <w:sz w:val="28"/>
          <w:szCs w:val="28"/>
        </w:rPr>
      </w:pPr>
    </w:p>
    <w:p w14:paraId="394FF3AD" w14:textId="77777777" w:rsidR="000B157C" w:rsidRPr="000B157C" w:rsidRDefault="000B157C" w:rsidP="000B157C">
      <w:pPr>
        <w:rPr>
          <w:sz w:val="28"/>
          <w:szCs w:val="28"/>
        </w:rPr>
      </w:pPr>
    </w:p>
    <w:p w14:paraId="4B440BE3" w14:textId="77777777" w:rsidR="000B157C" w:rsidRPr="000B157C" w:rsidRDefault="000B157C" w:rsidP="000B157C">
      <w:pPr>
        <w:rPr>
          <w:sz w:val="28"/>
          <w:szCs w:val="28"/>
        </w:rPr>
      </w:pPr>
    </w:p>
    <w:p w14:paraId="01C471E0" w14:textId="0C88EDB7" w:rsidR="00213958" w:rsidRPr="006F2805" w:rsidRDefault="000B157C" w:rsidP="000B157C">
      <w:pPr>
        <w:rPr>
          <w:sz w:val="28"/>
          <w:szCs w:val="28"/>
        </w:rPr>
      </w:pPr>
      <w:r w:rsidRPr="000B157C">
        <w:rPr>
          <w:sz w:val="28"/>
          <w:szCs w:val="28"/>
        </w:rPr>
        <w:t>Міський  голова</w:t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  <w:t xml:space="preserve"> В.Л. Квурт</w:t>
      </w:r>
      <w:r w:rsidRPr="000B157C">
        <w:rPr>
          <w:sz w:val="28"/>
          <w:szCs w:val="28"/>
        </w:rPr>
        <w:tab/>
      </w:r>
      <w:r w:rsidRPr="000B157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5E202" w14:textId="77777777" w:rsidR="006E183A" w:rsidRDefault="006E183A">
      <w:r>
        <w:separator/>
      </w:r>
    </w:p>
  </w:endnote>
  <w:endnote w:type="continuationSeparator" w:id="0">
    <w:p w14:paraId="244E765D" w14:textId="77777777" w:rsidR="006E183A" w:rsidRDefault="006E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9FDEB" w14:textId="77777777" w:rsidR="006E183A" w:rsidRDefault="006E183A">
      <w:r>
        <w:separator/>
      </w:r>
    </w:p>
  </w:footnote>
  <w:footnote w:type="continuationSeparator" w:id="0">
    <w:p w14:paraId="1D032C2D" w14:textId="77777777" w:rsidR="006E183A" w:rsidRDefault="006E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157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183A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A918F-3830-47A3-B696-449205BD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2024-02-19T09:27:00Z</dcterms:modified>
</cp:coreProperties>
</file>