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дороги по вул.  Берегова в  м. Винники"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4DCB3" w14:textId="77777777" w:rsidR="008B6EBE" w:rsidRPr="008B6EBE" w:rsidRDefault="008B6EBE" w:rsidP="008B6EBE">
      <w:pPr>
        <w:ind w:firstLine="720"/>
        <w:rPr>
          <w:sz w:val="28"/>
          <w:szCs w:val="28"/>
        </w:rPr>
      </w:pPr>
      <w:r w:rsidRPr="008B6EBE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9AC1DB0" w14:textId="77777777" w:rsidR="008B6EBE" w:rsidRDefault="008B6EBE" w:rsidP="008B6EBE">
      <w:pPr>
        <w:jc w:val="center"/>
        <w:rPr>
          <w:sz w:val="28"/>
          <w:szCs w:val="28"/>
        </w:rPr>
      </w:pPr>
    </w:p>
    <w:p w14:paraId="6F13A693" w14:textId="7AFB9CDC" w:rsidR="008B6EBE" w:rsidRDefault="008B6EBE" w:rsidP="008B6EBE">
      <w:pPr>
        <w:jc w:val="center"/>
        <w:rPr>
          <w:sz w:val="28"/>
          <w:szCs w:val="28"/>
        </w:rPr>
      </w:pPr>
      <w:r w:rsidRPr="008B6EBE">
        <w:rPr>
          <w:sz w:val="28"/>
          <w:szCs w:val="28"/>
        </w:rPr>
        <w:t>В И Р І Ш И В:</w:t>
      </w:r>
    </w:p>
    <w:p w14:paraId="21BD9F68" w14:textId="77777777" w:rsidR="008B6EBE" w:rsidRPr="008B6EBE" w:rsidRDefault="008B6EBE" w:rsidP="008B6EBE">
      <w:pPr>
        <w:jc w:val="center"/>
        <w:rPr>
          <w:sz w:val="28"/>
          <w:szCs w:val="28"/>
        </w:rPr>
      </w:pPr>
    </w:p>
    <w:p w14:paraId="5FEA56A7" w14:textId="77777777" w:rsidR="008B6EBE" w:rsidRPr="008B6EBE" w:rsidRDefault="008B6EBE" w:rsidP="008B6EBE">
      <w:pPr>
        <w:rPr>
          <w:sz w:val="28"/>
          <w:szCs w:val="28"/>
        </w:rPr>
      </w:pPr>
      <w:r w:rsidRPr="008B6EBE">
        <w:rPr>
          <w:sz w:val="28"/>
          <w:szCs w:val="28"/>
        </w:rPr>
        <w:t>1.</w:t>
      </w:r>
      <w:r w:rsidRPr="008B6EBE">
        <w:rPr>
          <w:sz w:val="28"/>
          <w:szCs w:val="28"/>
        </w:rPr>
        <w:tab/>
        <w:t>Затвердити робочий  проект « Капітальний ремонт дороги по вул. Берегова в  м. Винники» (коригування).</w:t>
      </w:r>
    </w:p>
    <w:p w14:paraId="3C0B2B3F" w14:textId="77777777" w:rsidR="008B6EBE" w:rsidRPr="008B6EBE" w:rsidRDefault="008B6EBE" w:rsidP="008B6EBE">
      <w:pPr>
        <w:rPr>
          <w:sz w:val="28"/>
          <w:szCs w:val="28"/>
        </w:rPr>
      </w:pPr>
    </w:p>
    <w:p w14:paraId="1386DCEB" w14:textId="77777777" w:rsidR="008B6EBE" w:rsidRPr="008B6EBE" w:rsidRDefault="008B6EBE" w:rsidP="008B6EBE">
      <w:pPr>
        <w:rPr>
          <w:sz w:val="28"/>
          <w:szCs w:val="28"/>
        </w:rPr>
      </w:pPr>
      <w:r w:rsidRPr="008B6EBE">
        <w:rPr>
          <w:sz w:val="28"/>
          <w:szCs w:val="28"/>
        </w:rPr>
        <w:t>2.</w:t>
      </w:r>
      <w:r w:rsidRPr="008B6EBE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7D5CC5C" w14:textId="77777777" w:rsidR="008B6EBE" w:rsidRPr="008B6EBE" w:rsidRDefault="008B6EBE" w:rsidP="008B6EBE">
      <w:pPr>
        <w:rPr>
          <w:sz w:val="28"/>
          <w:szCs w:val="28"/>
        </w:rPr>
      </w:pPr>
    </w:p>
    <w:p w14:paraId="200DA69D" w14:textId="77777777" w:rsidR="008B6EBE" w:rsidRPr="008B6EBE" w:rsidRDefault="008B6EBE" w:rsidP="008B6EBE">
      <w:pPr>
        <w:rPr>
          <w:sz w:val="28"/>
          <w:szCs w:val="28"/>
        </w:rPr>
      </w:pPr>
    </w:p>
    <w:p w14:paraId="46BD898F" w14:textId="77777777" w:rsidR="008B6EBE" w:rsidRPr="008B6EBE" w:rsidRDefault="008B6EBE" w:rsidP="008B6EBE">
      <w:pPr>
        <w:rPr>
          <w:sz w:val="28"/>
          <w:szCs w:val="28"/>
        </w:rPr>
      </w:pPr>
    </w:p>
    <w:p w14:paraId="70531973" w14:textId="0CAE0309" w:rsidR="008B6EBE" w:rsidRPr="008B6EBE" w:rsidRDefault="008B6EBE" w:rsidP="008B6EBE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</w:t>
      </w:r>
      <w:bookmarkStart w:id="1" w:name="_GoBack"/>
      <w:bookmarkEnd w:id="1"/>
      <w:r w:rsidRPr="008B6EBE">
        <w:rPr>
          <w:sz w:val="28"/>
          <w:szCs w:val="28"/>
        </w:rPr>
        <w:t xml:space="preserve">                                                                            В.Л. Квурт</w:t>
      </w:r>
    </w:p>
    <w:p w14:paraId="3F043D33" w14:textId="77777777" w:rsidR="008B6EBE" w:rsidRPr="008B6EBE" w:rsidRDefault="008B6EBE" w:rsidP="008B6EB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7DE0D" w14:textId="77777777" w:rsidR="004121DE" w:rsidRDefault="004121DE">
      <w:r>
        <w:separator/>
      </w:r>
    </w:p>
  </w:endnote>
  <w:endnote w:type="continuationSeparator" w:id="0">
    <w:p w14:paraId="15213AA0" w14:textId="77777777" w:rsidR="004121DE" w:rsidRDefault="0041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44D28" w14:textId="77777777" w:rsidR="004121DE" w:rsidRDefault="004121DE">
      <w:r>
        <w:separator/>
      </w:r>
    </w:p>
  </w:footnote>
  <w:footnote w:type="continuationSeparator" w:id="0">
    <w:p w14:paraId="2B268741" w14:textId="77777777" w:rsidR="004121DE" w:rsidRDefault="00412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1D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EB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F3DF9-F27C-4DFA-B834-A4CB95A5E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2024-02-19T09:49:00Z</dcterms:modified>
</cp:coreProperties>
</file>