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16.09.2016р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308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кошторисної частини  проектної документації за робочим проектом  "Реконструкція ДНЗ №162 на вул. О. Теліги, 4  в  м. Винники" (коригування)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5367EF52" w14:textId="77777777" w:rsidR="00645EFA" w:rsidRPr="00645EFA" w:rsidRDefault="00645EFA" w:rsidP="00645EFA">
      <w:pPr>
        <w:rPr>
          <w:sz w:val="28"/>
          <w:szCs w:val="28"/>
        </w:rPr>
      </w:pPr>
      <w:r w:rsidRPr="00645EFA">
        <w:rPr>
          <w:sz w:val="28"/>
          <w:szCs w:val="28"/>
        </w:rPr>
        <w:t xml:space="preserve">                Відповідно до Бюджетного кодексу України,  Закону України  “Про місцеве самоврядування в Україні ”, на виконання  рішення  Винниківської міської ради № 125 від 21 січня 2016 р. ”Про перелік об’єктів, видатки на які у 2016 році будуть проводитись за рахунок коштів бюджету розвитку міського бюджету м. Винники”, виконавчий комітет Винниківської міської ради </w:t>
      </w:r>
    </w:p>
    <w:p w14:paraId="4F8D5EAF" w14:textId="77777777" w:rsidR="00645EFA" w:rsidRDefault="00645EFA" w:rsidP="00645EFA">
      <w:pPr>
        <w:jc w:val="center"/>
        <w:rPr>
          <w:sz w:val="28"/>
          <w:szCs w:val="28"/>
        </w:rPr>
      </w:pPr>
    </w:p>
    <w:p w14:paraId="5554EEC2" w14:textId="7D76331E" w:rsidR="00645EFA" w:rsidRDefault="00645EFA" w:rsidP="00645EFA">
      <w:pPr>
        <w:jc w:val="center"/>
        <w:rPr>
          <w:sz w:val="28"/>
          <w:szCs w:val="28"/>
        </w:rPr>
      </w:pPr>
      <w:r w:rsidRPr="00645EFA">
        <w:rPr>
          <w:sz w:val="28"/>
          <w:szCs w:val="28"/>
        </w:rPr>
        <w:t>В И Р І Ш И В:</w:t>
      </w:r>
    </w:p>
    <w:p w14:paraId="3A93F40B" w14:textId="77777777" w:rsidR="00645EFA" w:rsidRPr="00645EFA" w:rsidRDefault="00645EFA" w:rsidP="00645EFA">
      <w:pPr>
        <w:jc w:val="center"/>
        <w:rPr>
          <w:sz w:val="28"/>
          <w:szCs w:val="28"/>
        </w:rPr>
      </w:pPr>
    </w:p>
    <w:p w14:paraId="36587DBE" w14:textId="77777777" w:rsidR="00645EFA" w:rsidRPr="00645EFA" w:rsidRDefault="00645EFA" w:rsidP="00645EFA">
      <w:pPr>
        <w:rPr>
          <w:sz w:val="28"/>
          <w:szCs w:val="28"/>
        </w:rPr>
      </w:pPr>
      <w:r w:rsidRPr="00645EFA">
        <w:rPr>
          <w:sz w:val="28"/>
          <w:szCs w:val="28"/>
        </w:rPr>
        <w:t>1.</w:t>
      </w:r>
      <w:r w:rsidRPr="00645EFA">
        <w:rPr>
          <w:sz w:val="28"/>
          <w:szCs w:val="28"/>
        </w:rPr>
        <w:tab/>
        <w:t>Затвердити кошторисну частину проектної документації за робочим проектом «Реконструкція  ДНЗ №162 на вул. О. Теліги, 4 в  м. Винники (коригування)»</w:t>
      </w:r>
    </w:p>
    <w:p w14:paraId="7BDC9FC3" w14:textId="77777777" w:rsidR="00645EFA" w:rsidRPr="00645EFA" w:rsidRDefault="00645EFA" w:rsidP="00645EFA">
      <w:pPr>
        <w:rPr>
          <w:sz w:val="28"/>
          <w:szCs w:val="28"/>
        </w:rPr>
      </w:pPr>
    </w:p>
    <w:p w14:paraId="59E9EF74" w14:textId="77777777" w:rsidR="00645EFA" w:rsidRPr="00645EFA" w:rsidRDefault="00645EFA" w:rsidP="00645EFA">
      <w:pPr>
        <w:rPr>
          <w:sz w:val="28"/>
          <w:szCs w:val="28"/>
        </w:rPr>
      </w:pPr>
      <w:r w:rsidRPr="00645EFA">
        <w:rPr>
          <w:sz w:val="28"/>
          <w:szCs w:val="28"/>
        </w:rPr>
        <w:t>2.</w:t>
      </w:r>
      <w:r w:rsidRPr="00645EFA">
        <w:rPr>
          <w:sz w:val="28"/>
          <w:szCs w:val="28"/>
        </w:rPr>
        <w:tab/>
        <w:t>Контроль за виконанням даного  рішення покласти на  заступника міського голови з питань житлово-комунального господарства та фінансової політики.</w:t>
      </w:r>
    </w:p>
    <w:p w14:paraId="7E941977" w14:textId="77777777" w:rsidR="00645EFA" w:rsidRPr="00645EFA" w:rsidRDefault="00645EFA" w:rsidP="00645EFA">
      <w:pPr>
        <w:rPr>
          <w:sz w:val="28"/>
          <w:szCs w:val="28"/>
        </w:rPr>
      </w:pPr>
    </w:p>
    <w:p w14:paraId="12A1F2C1" w14:textId="77777777" w:rsidR="00645EFA" w:rsidRPr="00645EFA" w:rsidRDefault="00645EFA" w:rsidP="00645EFA">
      <w:pPr>
        <w:rPr>
          <w:sz w:val="28"/>
          <w:szCs w:val="28"/>
        </w:rPr>
      </w:pPr>
    </w:p>
    <w:p w14:paraId="69EA87CA" w14:textId="77777777" w:rsidR="00645EFA" w:rsidRPr="00645EFA" w:rsidRDefault="00645EFA" w:rsidP="00645EFA">
      <w:pPr>
        <w:rPr>
          <w:sz w:val="28"/>
          <w:szCs w:val="28"/>
        </w:rPr>
      </w:pPr>
    </w:p>
    <w:p w14:paraId="65683AA1" w14:textId="018DE862" w:rsidR="00645EFA" w:rsidRPr="00645EFA" w:rsidRDefault="00645EFA" w:rsidP="00645EFA">
      <w:pPr>
        <w:rPr>
          <w:sz w:val="28"/>
          <w:szCs w:val="28"/>
        </w:rPr>
      </w:pPr>
      <w:r w:rsidRPr="00645EFA">
        <w:rPr>
          <w:sz w:val="28"/>
          <w:szCs w:val="28"/>
        </w:rPr>
        <w:t xml:space="preserve">Міський  голова       </w:t>
      </w:r>
      <w:r>
        <w:rPr>
          <w:sz w:val="28"/>
          <w:szCs w:val="28"/>
        </w:rPr>
        <w:t xml:space="preserve">                       </w:t>
      </w:r>
      <w:bookmarkStart w:id="1" w:name="_GoBack"/>
      <w:bookmarkEnd w:id="1"/>
      <w:r w:rsidRPr="00645EFA">
        <w:rPr>
          <w:sz w:val="28"/>
          <w:szCs w:val="28"/>
        </w:rPr>
        <w:t xml:space="preserve">                                                      В.Л. Квурт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92ED36A" w14:textId="77777777" w:rsidR="007963C8" w:rsidRDefault="007963C8">
      <w:r>
        <w:separator/>
      </w:r>
    </w:p>
  </w:endnote>
  <w:endnote w:type="continuationSeparator" w:id="0">
    <w:p w14:paraId="7A793BF8" w14:textId="77777777" w:rsidR="007963C8" w:rsidRDefault="007963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A618A07" w14:textId="77777777" w:rsidR="007963C8" w:rsidRDefault="007963C8">
      <w:r>
        <w:separator/>
      </w:r>
    </w:p>
  </w:footnote>
  <w:footnote w:type="continuationSeparator" w:id="0">
    <w:p w14:paraId="3B1A536F" w14:textId="77777777" w:rsidR="007963C8" w:rsidRDefault="007963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45EFA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963C8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9658B1-14E5-4043-962C-4568A314E1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786</Words>
  <Characters>449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2024-02-19T09:52:00Z</dcterms:modified>
</cp:coreProperties>
</file>