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"Капітальний ремонт дороги по вул.  Замкова  в  м. Винники" (коригування)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32306C9" w14:textId="77777777" w:rsidR="001C220E" w:rsidRPr="001C220E" w:rsidRDefault="001C220E" w:rsidP="001C220E">
      <w:pPr>
        <w:ind w:firstLine="720"/>
        <w:rPr>
          <w:sz w:val="28"/>
          <w:szCs w:val="28"/>
        </w:rPr>
      </w:pPr>
      <w:r w:rsidRPr="001C220E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125 від 21 січня 2016 р. ”Про перелік об’єктів, видатки на які у 2016 році будуть проводитись за рахунок коштів бюджету розвитку міського бюджету м. Винники”, виконавчий комітет Винниківської міської ради </w:t>
      </w:r>
    </w:p>
    <w:p w14:paraId="47F6B20F" w14:textId="77777777" w:rsidR="001C220E" w:rsidRDefault="001C220E" w:rsidP="001C220E">
      <w:pPr>
        <w:jc w:val="center"/>
        <w:rPr>
          <w:sz w:val="28"/>
          <w:szCs w:val="28"/>
        </w:rPr>
      </w:pPr>
    </w:p>
    <w:p w14:paraId="41C81B2C" w14:textId="5E19C16A" w:rsidR="001C220E" w:rsidRDefault="001C220E" w:rsidP="001C220E">
      <w:pPr>
        <w:jc w:val="center"/>
        <w:rPr>
          <w:sz w:val="28"/>
          <w:szCs w:val="28"/>
        </w:rPr>
      </w:pPr>
      <w:r w:rsidRPr="001C220E">
        <w:rPr>
          <w:sz w:val="28"/>
          <w:szCs w:val="28"/>
        </w:rPr>
        <w:t>В И Р І Ш И В:</w:t>
      </w:r>
    </w:p>
    <w:p w14:paraId="1D1DE2CA" w14:textId="77777777" w:rsidR="001C220E" w:rsidRPr="001C220E" w:rsidRDefault="001C220E" w:rsidP="001C220E">
      <w:pPr>
        <w:jc w:val="center"/>
        <w:rPr>
          <w:sz w:val="28"/>
          <w:szCs w:val="28"/>
        </w:rPr>
      </w:pPr>
    </w:p>
    <w:p w14:paraId="34C72BC5" w14:textId="77777777" w:rsidR="001C220E" w:rsidRPr="001C220E" w:rsidRDefault="001C220E" w:rsidP="001C220E">
      <w:pPr>
        <w:rPr>
          <w:sz w:val="28"/>
          <w:szCs w:val="28"/>
        </w:rPr>
      </w:pPr>
      <w:r w:rsidRPr="001C220E">
        <w:rPr>
          <w:sz w:val="28"/>
          <w:szCs w:val="28"/>
        </w:rPr>
        <w:t>1.</w:t>
      </w:r>
      <w:r w:rsidRPr="001C220E">
        <w:rPr>
          <w:sz w:val="28"/>
          <w:szCs w:val="28"/>
        </w:rPr>
        <w:tab/>
        <w:t>Затвердити робочий  проект « Капітальний ремонт дороги по вул. Замкова в  м. Винники» (коригування).</w:t>
      </w:r>
    </w:p>
    <w:p w14:paraId="57E6F4AA" w14:textId="77777777" w:rsidR="001C220E" w:rsidRPr="001C220E" w:rsidRDefault="001C220E" w:rsidP="001C220E">
      <w:pPr>
        <w:rPr>
          <w:sz w:val="28"/>
          <w:szCs w:val="28"/>
        </w:rPr>
      </w:pPr>
    </w:p>
    <w:p w14:paraId="5244FE44" w14:textId="77777777" w:rsidR="001C220E" w:rsidRPr="001C220E" w:rsidRDefault="001C220E" w:rsidP="001C220E">
      <w:pPr>
        <w:rPr>
          <w:sz w:val="28"/>
          <w:szCs w:val="28"/>
        </w:rPr>
      </w:pPr>
      <w:r w:rsidRPr="001C220E">
        <w:rPr>
          <w:sz w:val="28"/>
          <w:szCs w:val="28"/>
        </w:rPr>
        <w:t>2.</w:t>
      </w:r>
      <w:r w:rsidRPr="001C220E">
        <w:rPr>
          <w:sz w:val="28"/>
          <w:szCs w:val="28"/>
        </w:rPr>
        <w:tab/>
        <w:t>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BDB4EBF" w14:textId="77777777" w:rsidR="001C220E" w:rsidRPr="001C220E" w:rsidRDefault="001C220E" w:rsidP="001C220E">
      <w:pPr>
        <w:rPr>
          <w:sz w:val="28"/>
          <w:szCs w:val="28"/>
        </w:rPr>
      </w:pPr>
    </w:p>
    <w:p w14:paraId="6768B945" w14:textId="77777777" w:rsidR="001C220E" w:rsidRPr="001C220E" w:rsidRDefault="001C220E" w:rsidP="001C220E">
      <w:pPr>
        <w:rPr>
          <w:sz w:val="28"/>
          <w:szCs w:val="28"/>
        </w:rPr>
      </w:pPr>
    </w:p>
    <w:p w14:paraId="37987BA3" w14:textId="77777777" w:rsidR="001C220E" w:rsidRPr="001C220E" w:rsidRDefault="001C220E" w:rsidP="001C220E">
      <w:pPr>
        <w:rPr>
          <w:sz w:val="28"/>
          <w:szCs w:val="28"/>
        </w:rPr>
      </w:pPr>
    </w:p>
    <w:p w14:paraId="6FCBE172" w14:textId="5946CE43" w:rsidR="001C220E" w:rsidRPr="001C220E" w:rsidRDefault="001C220E" w:rsidP="001C220E">
      <w:pPr>
        <w:rPr>
          <w:sz w:val="28"/>
          <w:szCs w:val="28"/>
        </w:rPr>
      </w:pPr>
      <w:r w:rsidRPr="001C220E">
        <w:rPr>
          <w:sz w:val="28"/>
          <w:szCs w:val="28"/>
        </w:rPr>
        <w:t>Міс</w:t>
      </w:r>
      <w:r>
        <w:rPr>
          <w:sz w:val="28"/>
          <w:szCs w:val="28"/>
        </w:rPr>
        <w:t xml:space="preserve">ький  голова          </w:t>
      </w:r>
      <w:bookmarkStart w:id="1" w:name="_GoBack"/>
      <w:bookmarkEnd w:id="1"/>
      <w:r w:rsidRPr="001C220E">
        <w:rPr>
          <w:sz w:val="28"/>
          <w:szCs w:val="28"/>
        </w:rPr>
        <w:t xml:space="preserve">                                                                             В.Л. Квурт</w:t>
      </w:r>
    </w:p>
    <w:p w14:paraId="7B94CC52" w14:textId="77777777" w:rsidR="001C220E" w:rsidRPr="001C220E" w:rsidRDefault="001C220E" w:rsidP="001C220E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160342" w14:textId="77777777" w:rsidR="00105FDF" w:rsidRDefault="00105FDF">
      <w:r>
        <w:separator/>
      </w:r>
    </w:p>
  </w:endnote>
  <w:endnote w:type="continuationSeparator" w:id="0">
    <w:p w14:paraId="1E8E69FC" w14:textId="77777777" w:rsidR="00105FDF" w:rsidRDefault="0010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B37D06" w14:textId="77777777" w:rsidR="00105FDF" w:rsidRDefault="00105FDF">
      <w:r>
        <w:separator/>
      </w:r>
    </w:p>
  </w:footnote>
  <w:footnote w:type="continuationSeparator" w:id="0">
    <w:p w14:paraId="665B7DAC" w14:textId="77777777" w:rsidR="00105FDF" w:rsidRDefault="00105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5FDF"/>
    <w:rsid w:val="001125AA"/>
    <w:rsid w:val="00197762"/>
    <w:rsid w:val="001A16D8"/>
    <w:rsid w:val="001A2D70"/>
    <w:rsid w:val="001B53EB"/>
    <w:rsid w:val="001C220E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334B0-803D-4582-936F-6A6BC0C96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719</Words>
  <Characters>411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2024-02-19T10:02:00Z</dcterms:modified>
</cp:coreProperties>
</file>