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дороги по вул. Володимира  Кривка у 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CAC47B" w14:textId="77777777" w:rsidR="00003458" w:rsidRPr="00003458" w:rsidRDefault="00003458" w:rsidP="00003458">
      <w:pPr>
        <w:rPr>
          <w:sz w:val="28"/>
          <w:szCs w:val="28"/>
        </w:rPr>
      </w:pPr>
      <w:r w:rsidRPr="00003458">
        <w:rPr>
          <w:sz w:val="28"/>
          <w:szCs w:val="28"/>
        </w:rPr>
        <w:t xml:space="preserve">                Відповідно до Бюджетного кодексу України,  Закону України “Про місцеве самоврядування в Україні”,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74F4552F" w14:textId="77777777" w:rsidR="00003458" w:rsidRDefault="00003458" w:rsidP="00003458">
      <w:pPr>
        <w:jc w:val="center"/>
        <w:rPr>
          <w:sz w:val="28"/>
          <w:szCs w:val="28"/>
        </w:rPr>
      </w:pPr>
    </w:p>
    <w:p w14:paraId="02E07290" w14:textId="5C74E41C" w:rsidR="00003458" w:rsidRDefault="00003458" w:rsidP="00003458">
      <w:pPr>
        <w:jc w:val="center"/>
        <w:rPr>
          <w:sz w:val="28"/>
          <w:szCs w:val="28"/>
        </w:rPr>
      </w:pPr>
      <w:r w:rsidRPr="00003458">
        <w:rPr>
          <w:sz w:val="28"/>
          <w:szCs w:val="28"/>
        </w:rPr>
        <w:t>В И Р І Ш И В:</w:t>
      </w:r>
    </w:p>
    <w:p w14:paraId="0B5FDFB7" w14:textId="77777777" w:rsidR="00003458" w:rsidRPr="00003458" w:rsidRDefault="00003458" w:rsidP="00003458">
      <w:pPr>
        <w:jc w:val="center"/>
        <w:rPr>
          <w:sz w:val="28"/>
          <w:szCs w:val="28"/>
        </w:rPr>
      </w:pPr>
    </w:p>
    <w:p w14:paraId="7797A38C" w14:textId="77777777" w:rsidR="00003458" w:rsidRPr="00003458" w:rsidRDefault="00003458" w:rsidP="00003458">
      <w:pPr>
        <w:rPr>
          <w:sz w:val="28"/>
          <w:szCs w:val="28"/>
        </w:rPr>
      </w:pPr>
      <w:r w:rsidRPr="00003458">
        <w:rPr>
          <w:sz w:val="28"/>
          <w:szCs w:val="28"/>
        </w:rPr>
        <w:t>1.Затвердити робочий  проект « Будівництво дороги по вул. Володимира Кривка у м. Винники».</w:t>
      </w:r>
    </w:p>
    <w:p w14:paraId="0F6A3CA2" w14:textId="77777777" w:rsidR="00003458" w:rsidRPr="00003458" w:rsidRDefault="00003458" w:rsidP="00003458">
      <w:pPr>
        <w:rPr>
          <w:sz w:val="28"/>
          <w:szCs w:val="28"/>
        </w:rPr>
      </w:pPr>
    </w:p>
    <w:p w14:paraId="79A4C653" w14:textId="77777777" w:rsidR="00003458" w:rsidRPr="00003458" w:rsidRDefault="00003458" w:rsidP="00003458">
      <w:pPr>
        <w:rPr>
          <w:sz w:val="28"/>
          <w:szCs w:val="28"/>
        </w:rPr>
      </w:pPr>
      <w:r w:rsidRPr="0000345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1595630" w14:textId="77777777" w:rsidR="00003458" w:rsidRPr="00003458" w:rsidRDefault="00003458" w:rsidP="00003458">
      <w:pPr>
        <w:rPr>
          <w:sz w:val="28"/>
          <w:szCs w:val="28"/>
        </w:rPr>
      </w:pPr>
    </w:p>
    <w:p w14:paraId="1B4C48FB" w14:textId="77777777" w:rsidR="00003458" w:rsidRPr="00003458" w:rsidRDefault="00003458" w:rsidP="00003458">
      <w:pPr>
        <w:rPr>
          <w:sz w:val="28"/>
          <w:szCs w:val="28"/>
        </w:rPr>
      </w:pPr>
    </w:p>
    <w:p w14:paraId="58987AFB" w14:textId="77777777" w:rsidR="00003458" w:rsidRPr="00003458" w:rsidRDefault="00003458" w:rsidP="00003458">
      <w:pPr>
        <w:rPr>
          <w:sz w:val="28"/>
          <w:szCs w:val="28"/>
        </w:rPr>
      </w:pPr>
      <w:r w:rsidRPr="00003458">
        <w:rPr>
          <w:sz w:val="28"/>
          <w:szCs w:val="28"/>
        </w:rPr>
        <w:t xml:space="preserve"> </w:t>
      </w:r>
    </w:p>
    <w:p w14:paraId="6CB2D90E" w14:textId="32498EFA" w:rsidR="00003458" w:rsidRPr="00003458" w:rsidRDefault="00003458" w:rsidP="00003458">
      <w:pPr>
        <w:rPr>
          <w:sz w:val="28"/>
          <w:szCs w:val="28"/>
        </w:rPr>
      </w:pPr>
      <w:r w:rsidRPr="00003458">
        <w:rPr>
          <w:sz w:val="28"/>
          <w:szCs w:val="28"/>
        </w:rPr>
        <w:t xml:space="preserve">               Міський  голов</w:t>
      </w:r>
      <w:r>
        <w:rPr>
          <w:sz w:val="28"/>
          <w:szCs w:val="28"/>
        </w:rPr>
        <w:t xml:space="preserve">а     </w:t>
      </w:r>
      <w:bookmarkStart w:id="1" w:name="_GoBack"/>
      <w:bookmarkEnd w:id="1"/>
      <w:r w:rsidRPr="00003458">
        <w:rPr>
          <w:sz w:val="28"/>
          <w:szCs w:val="28"/>
        </w:rPr>
        <w:t xml:space="preserve">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B5998" w14:textId="77777777" w:rsidR="0018095C" w:rsidRDefault="0018095C">
      <w:r>
        <w:separator/>
      </w:r>
    </w:p>
  </w:endnote>
  <w:endnote w:type="continuationSeparator" w:id="0">
    <w:p w14:paraId="286CB7B7" w14:textId="77777777" w:rsidR="0018095C" w:rsidRDefault="0018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3E9DF" w14:textId="77777777" w:rsidR="0018095C" w:rsidRDefault="0018095C">
      <w:r>
        <w:separator/>
      </w:r>
    </w:p>
  </w:footnote>
  <w:footnote w:type="continuationSeparator" w:id="0">
    <w:p w14:paraId="2CDA0E28" w14:textId="77777777" w:rsidR="0018095C" w:rsidRDefault="00180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458"/>
    <w:rsid w:val="00016DC8"/>
    <w:rsid w:val="00043711"/>
    <w:rsid w:val="000807BF"/>
    <w:rsid w:val="001125AA"/>
    <w:rsid w:val="0018095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6C8D4-0325-423D-8130-16477FDF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2024-02-19T10:20:00Z</dcterms:modified>
</cp:coreProperties>
</file>