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виконкому на оформлення   права власності на земельну ділянку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82B31C" w14:textId="77777777" w:rsidR="00315ACE" w:rsidRPr="00315ACE" w:rsidRDefault="00315ACE" w:rsidP="00315ACE">
      <w:pPr>
        <w:ind w:firstLine="720"/>
        <w:rPr>
          <w:sz w:val="28"/>
          <w:szCs w:val="28"/>
        </w:rPr>
      </w:pPr>
      <w:r w:rsidRPr="00315ACE">
        <w:rPr>
          <w:sz w:val="28"/>
          <w:szCs w:val="28"/>
        </w:rPr>
        <w:t xml:space="preserve">З метою належного оформлення права комунальної власності на об’єкти, що належать територіальній громаді м. Винники, керуючись Законом України «Про місцеве самоврядування в Україні», Постановою Кабінету Міністрів України №1127 від 25.12.2015 року «Про державну реєстрацію речових прав на нерухоме майно та їх обтяжень», виконавчий комітет Винниківської міської ради </w:t>
      </w:r>
    </w:p>
    <w:p w14:paraId="4A1E29DD" w14:textId="77777777" w:rsidR="00315ACE" w:rsidRPr="00315ACE" w:rsidRDefault="00315ACE" w:rsidP="00315ACE">
      <w:pPr>
        <w:rPr>
          <w:sz w:val="28"/>
          <w:szCs w:val="28"/>
        </w:rPr>
      </w:pPr>
    </w:p>
    <w:p w14:paraId="0238E452" w14:textId="77777777" w:rsidR="00315ACE" w:rsidRPr="00315ACE" w:rsidRDefault="00315ACE" w:rsidP="00315ACE">
      <w:pPr>
        <w:jc w:val="center"/>
        <w:rPr>
          <w:sz w:val="28"/>
          <w:szCs w:val="28"/>
        </w:rPr>
      </w:pPr>
      <w:bookmarkStart w:id="1" w:name="_GoBack"/>
      <w:bookmarkEnd w:id="1"/>
      <w:r w:rsidRPr="00315ACE">
        <w:rPr>
          <w:sz w:val="28"/>
          <w:szCs w:val="28"/>
        </w:rPr>
        <w:t>вирішив:</w:t>
      </w:r>
    </w:p>
    <w:p w14:paraId="5B9BD9E1" w14:textId="77777777" w:rsidR="00315ACE" w:rsidRPr="00315ACE" w:rsidRDefault="00315ACE" w:rsidP="00315ACE">
      <w:pPr>
        <w:rPr>
          <w:sz w:val="28"/>
          <w:szCs w:val="28"/>
        </w:rPr>
      </w:pPr>
    </w:p>
    <w:p w14:paraId="05028082" w14:textId="77777777" w:rsidR="00315ACE" w:rsidRPr="00315ACE" w:rsidRDefault="00315ACE" w:rsidP="00315ACE">
      <w:pPr>
        <w:rPr>
          <w:sz w:val="28"/>
          <w:szCs w:val="28"/>
        </w:rPr>
      </w:pPr>
      <w:r w:rsidRPr="00315ACE">
        <w:rPr>
          <w:sz w:val="28"/>
          <w:szCs w:val="28"/>
        </w:rPr>
        <w:t>1. Зареєструвати територіальній громаді м. Винники в особі Винниківської  міської ради право комунальної власності на земельну ділянку по вул. Родини Маркевичів у м. Винники, загальною площею 1, 2675 га.</w:t>
      </w:r>
    </w:p>
    <w:p w14:paraId="4C08B7B1" w14:textId="77777777" w:rsidR="00315ACE" w:rsidRPr="00315ACE" w:rsidRDefault="00315ACE" w:rsidP="00315ACE">
      <w:pPr>
        <w:rPr>
          <w:sz w:val="28"/>
          <w:szCs w:val="28"/>
        </w:rPr>
      </w:pPr>
      <w:r w:rsidRPr="00315ACE">
        <w:rPr>
          <w:sz w:val="28"/>
          <w:szCs w:val="28"/>
        </w:rPr>
        <w:t>2. Заступнику міського голови з питань міжнародного партнерства та гуманітарного розвитку вжити заходів для реєстрації у встановленому порядку права комунальної власності у Державному реєстрі речових прав на нерухоме майно.</w:t>
      </w:r>
    </w:p>
    <w:p w14:paraId="057BF18C" w14:textId="77777777" w:rsidR="00315ACE" w:rsidRPr="00315ACE" w:rsidRDefault="00315ACE" w:rsidP="00315ACE">
      <w:pPr>
        <w:rPr>
          <w:sz w:val="28"/>
          <w:szCs w:val="28"/>
        </w:rPr>
      </w:pPr>
      <w:r w:rsidRPr="00315ACE">
        <w:rPr>
          <w:sz w:val="28"/>
          <w:szCs w:val="28"/>
        </w:rPr>
        <w:t>3. 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EEE3F14" w14:textId="77777777" w:rsidR="00315ACE" w:rsidRPr="00315ACE" w:rsidRDefault="00315ACE" w:rsidP="00315ACE">
      <w:pPr>
        <w:rPr>
          <w:sz w:val="28"/>
          <w:szCs w:val="28"/>
        </w:rPr>
      </w:pPr>
    </w:p>
    <w:p w14:paraId="14F6DD73" w14:textId="77777777" w:rsidR="00315ACE" w:rsidRPr="00315ACE" w:rsidRDefault="00315ACE" w:rsidP="00315ACE">
      <w:pPr>
        <w:rPr>
          <w:sz w:val="28"/>
          <w:szCs w:val="28"/>
        </w:rPr>
      </w:pPr>
    </w:p>
    <w:p w14:paraId="5D9A4FEE" w14:textId="77777777" w:rsidR="00315ACE" w:rsidRPr="00315ACE" w:rsidRDefault="00315ACE" w:rsidP="00315ACE">
      <w:pPr>
        <w:rPr>
          <w:sz w:val="28"/>
          <w:szCs w:val="28"/>
        </w:rPr>
      </w:pPr>
    </w:p>
    <w:p w14:paraId="03F93E6C" w14:textId="77777777" w:rsidR="00315ACE" w:rsidRPr="00315ACE" w:rsidRDefault="00315ACE" w:rsidP="00315ACE">
      <w:pPr>
        <w:rPr>
          <w:sz w:val="28"/>
          <w:szCs w:val="28"/>
        </w:rPr>
      </w:pPr>
    </w:p>
    <w:p w14:paraId="0BDC6A5D" w14:textId="77777777" w:rsidR="00315ACE" w:rsidRPr="00315ACE" w:rsidRDefault="00315ACE" w:rsidP="00315ACE">
      <w:pPr>
        <w:rPr>
          <w:sz w:val="28"/>
          <w:szCs w:val="28"/>
        </w:rPr>
      </w:pPr>
    </w:p>
    <w:p w14:paraId="01C471E0" w14:textId="21E91CF2" w:rsidR="00213958" w:rsidRPr="006F2805" w:rsidRDefault="00315ACE" w:rsidP="00315ACE">
      <w:pPr>
        <w:rPr>
          <w:sz w:val="28"/>
          <w:szCs w:val="28"/>
        </w:rPr>
      </w:pPr>
      <w:r w:rsidRPr="00315ACE">
        <w:rPr>
          <w:sz w:val="28"/>
          <w:szCs w:val="28"/>
        </w:rPr>
        <w:t>Міський голова                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58B81" w14:textId="77777777" w:rsidR="00C24BAD" w:rsidRDefault="00C24BAD">
      <w:r>
        <w:separator/>
      </w:r>
    </w:p>
  </w:endnote>
  <w:endnote w:type="continuationSeparator" w:id="0">
    <w:p w14:paraId="21DB340B" w14:textId="77777777" w:rsidR="00C24BAD" w:rsidRDefault="00C24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3EE96" w14:textId="77777777" w:rsidR="00C24BAD" w:rsidRDefault="00C24BAD">
      <w:r>
        <w:separator/>
      </w:r>
    </w:p>
  </w:footnote>
  <w:footnote w:type="continuationSeparator" w:id="0">
    <w:p w14:paraId="72757966" w14:textId="77777777" w:rsidR="00C24BAD" w:rsidRDefault="00C24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5AC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4BAD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1B96B-DF08-4EEC-A1FA-2575FCF61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2024-02-19T11:49:00Z</dcterms:modified>
</cp:coreProperties>
</file>