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"Будівництво каналізаційної мережі   по вул. Довганика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FC39B4" w14:textId="77777777" w:rsidR="008E15F9" w:rsidRDefault="008E15F9" w:rsidP="008E15F9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713E79B1" w14:textId="77777777" w:rsidR="008E15F9" w:rsidRDefault="008E15F9" w:rsidP="008E15F9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04CF6A33" w14:textId="77777777" w:rsidR="008E15F9" w:rsidRDefault="008E15F9" w:rsidP="008E15F9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робочий  проект «Будівництво каналізаційної мережі по вул. Довганика у м. Винники»</w:t>
      </w:r>
    </w:p>
    <w:p w14:paraId="2429D369" w14:textId="77777777" w:rsidR="008E15F9" w:rsidRDefault="008E15F9" w:rsidP="008E15F9">
      <w:pPr>
        <w:jc w:val="both"/>
        <w:rPr>
          <w:szCs w:val="24"/>
          <w:lang w:eastAsia="uk-UA"/>
        </w:rPr>
      </w:pPr>
    </w:p>
    <w:p w14:paraId="73A0356A" w14:textId="77777777" w:rsidR="008E15F9" w:rsidRDefault="008E15F9" w:rsidP="008E15F9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42E0E47" w14:textId="77777777" w:rsidR="008E15F9" w:rsidRDefault="008E15F9" w:rsidP="008E15F9">
      <w:pPr>
        <w:rPr>
          <w:szCs w:val="24"/>
        </w:rPr>
      </w:pPr>
    </w:p>
    <w:p w14:paraId="55E6B3DA" w14:textId="77777777" w:rsidR="008E15F9" w:rsidRDefault="008E15F9" w:rsidP="008E15F9">
      <w:pPr>
        <w:rPr>
          <w:szCs w:val="24"/>
        </w:rPr>
      </w:pPr>
    </w:p>
    <w:p w14:paraId="0E8E87EB" w14:textId="77777777" w:rsidR="008E15F9" w:rsidRDefault="008E15F9" w:rsidP="008E15F9">
      <w:pPr>
        <w:rPr>
          <w:szCs w:val="24"/>
        </w:rPr>
      </w:pPr>
    </w:p>
    <w:p w14:paraId="0D00EE0F" w14:textId="77777777" w:rsidR="008E15F9" w:rsidRDefault="008E15F9" w:rsidP="008E15F9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Міський  голова        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B502F" w14:textId="77777777" w:rsidR="00036145" w:rsidRDefault="00036145">
      <w:r>
        <w:separator/>
      </w:r>
    </w:p>
  </w:endnote>
  <w:endnote w:type="continuationSeparator" w:id="0">
    <w:p w14:paraId="3AAA85A5" w14:textId="77777777" w:rsidR="00036145" w:rsidRDefault="0003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7C671" w14:textId="77777777" w:rsidR="00036145" w:rsidRDefault="00036145">
      <w:r>
        <w:separator/>
      </w:r>
    </w:p>
  </w:footnote>
  <w:footnote w:type="continuationSeparator" w:id="0">
    <w:p w14:paraId="4AB8369F" w14:textId="77777777" w:rsidR="00036145" w:rsidRDefault="00036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6145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15F9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8E15F9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F9D74-0B10-448D-BED6-E6B4BF965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2024-02-20T08:40:00Z</dcterms:modified>
</cp:coreProperties>
</file>