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B6E834" w14:textId="77777777" w:rsidR="00CF6DD1" w:rsidRDefault="00CF6DD1" w:rsidP="00CF6DD1">
      <w:pPr>
        <w:ind w:firstLine="567"/>
        <w:jc w:val="both"/>
        <w:rPr>
          <w:szCs w:val="24"/>
        </w:rPr>
      </w:pPr>
      <w:r>
        <w:rPr>
          <w:szCs w:val="24"/>
        </w:rPr>
        <w:t>Розглянувши заяву гр. Ключковської Олександри Ігорівни, яка проживає за адресою м.Винники вул. Стрілецька,77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21F6F666" w14:textId="77777777" w:rsidR="00CF6DD1" w:rsidRDefault="00CF6DD1" w:rsidP="00CF6DD1">
      <w:pPr>
        <w:jc w:val="center"/>
        <w:rPr>
          <w:b/>
          <w:bCs/>
          <w:szCs w:val="24"/>
        </w:rPr>
      </w:pPr>
    </w:p>
    <w:p w14:paraId="1A5762ED" w14:textId="77777777" w:rsidR="00CF6DD1" w:rsidRDefault="00CF6DD1" w:rsidP="00CF6DD1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257AD698" w14:textId="77777777" w:rsidR="00CF6DD1" w:rsidRDefault="00CF6DD1" w:rsidP="00CF6DD1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>Ключковській О.І.</w:t>
      </w:r>
      <w:r>
        <w:rPr>
          <w:szCs w:val="24"/>
        </w:rPr>
        <w:t xml:space="preserve"> на будівництво родинного гробівця на міському кладовищі в м.Винники по вул. Шевченка .</w:t>
      </w:r>
    </w:p>
    <w:p w14:paraId="74875D68" w14:textId="77777777" w:rsidR="00CF6DD1" w:rsidRDefault="00CF6DD1" w:rsidP="00CF6DD1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>Ключковській О.І.</w:t>
      </w:r>
      <w:r>
        <w:rPr>
          <w:szCs w:val="24"/>
        </w:rPr>
        <w:t xml:space="preserve"> проводит</w:t>
      </w:r>
      <w:bookmarkStart w:id="1" w:name="_GoBack"/>
      <w:bookmarkEnd w:id="1"/>
      <w:r>
        <w:rPr>
          <w:szCs w:val="24"/>
        </w:rPr>
        <w:t>и роботи, на виділеній ділянці на міському кладовищі в м.Винники по вул. Шевченка, згідно погодженої проектної документації.</w:t>
      </w:r>
    </w:p>
    <w:p w14:paraId="081756F8" w14:textId="77777777" w:rsidR="00CF6DD1" w:rsidRDefault="00CF6DD1" w:rsidP="00CF6DD1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02702910" w14:textId="77777777" w:rsidR="00CF6DD1" w:rsidRDefault="00CF6DD1" w:rsidP="00CF6DD1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23E3EA6F" w14:textId="77777777" w:rsidR="00CF6DD1" w:rsidRDefault="00CF6DD1" w:rsidP="00CF6DD1">
      <w:pPr>
        <w:ind w:firstLine="708"/>
        <w:jc w:val="both"/>
        <w:rPr>
          <w:szCs w:val="24"/>
        </w:rPr>
      </w:pPr>
    </w:p>
    <w:p w14:paraId="79A570D3" w14:textId="77777777" w:rsidR="00CF6DD1" w:rsidRDefault="00CF6DD1" w:rsidP="00CF6DD1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4E8BC" w14:textId="77777777" w:rsidR="00AA2682" w:rsidRDefault="00AA2682">
      <w:r>
        <w:separator/>
      </w:r>
    </w:p>
  </w:endnote>
  <w:endnote w:type="continuationSeparator" w:id="0">
    <w:p w14:paraId="08010B4A" w14:textId="77777777" w:rsidR="00AA2682" w:rsidRDefault="00AA2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A7D88" w14:textId="77777777" w:rsidR="00AA2682" w:rsidRDefault="00AA2682">
      <w:r>
        <w:separator/>
      </w:r>
    </w:p>
  </w:footnote>
  <w:footnote w:type="continuationSeparator" w:id="0">
    <w:p w14:paraId="3DC069A5" w14:textId="77777777" w:rsidR="00AA2682" w:rsidRDefault="00AA2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268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DD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2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2DFD6-E230-41C4-BB71-16DE2E8A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2024-02-20T09:15:00Z</dcterms:modified>
</cp:coreProperties>
</file>