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м.Винники по вул.Шевченка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9E566B" w14:textId="77777777" w:rsidR="00AC50A6" w:rsidRDefault="00AC50A6" w:rsidP="00AC50A6">
      <w:pPr>
        <w:ind w:firstLine="567"/>
        <w:jc w:val="both"/>
        <w:rPr>
          <w:szCs w:val="24"/>
        </w:rPr>
      </w:pPr>
      <w:r>
        <w:rPr>
          <w:szCs w:val="24"/>
        </w:rPr>
        <w:t>Розглянувши заяву гр. Умлянт Уляни Ігорівни, яка проживає за адресою м.Винники вул. Стрілецька,4 кв.3а про надання дозволу на будівництво родинного гробівця на старому міському кладовищі в м.Винники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м.Винники” виконком Винниківської міської ради</w:t>
      </w:r>
    </w:p>
    <w:p w14:paraId="7C661F0F" w14:textId="77777777" w:rsidR="00AC50A6" w:rsidRDefault="00AC50A6" w:rsidP="00AC50A6">
      <w:pPr>
        <w:jc w:val="center"/>
        <w:rPr>
          <w:b/>
          <w:bCs/>
          <w:szCs w:val="24"/>
        </w:rPr>
      </w:pPr>
    </w:p>
    <w:p w14:paraId="74C27AA2" w14:textId="77777777" w:rsidR="00AC50A6" w:rsidRDefault="00AC50A6" w:rsidP="00AC50A6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63E7802D" w14:textId="77777777" w:rsidR="00AC50A6" w:rsidRDefault="00AC50A6" w:rsidP="00AC50A6">
      <w:pPr>
        <w:ind w:firstLine="708"/>
        <w:jc w:val="both"/>
        <w:rPr>
          <w:szCs w:val="24"/>
        </w:rPr>
      </w:pPr>
      <w:r>
        <w:rPr>
          <w:szCs w:val="24"/>
        </w:rPr>
        <w:t>1. Дати дозвіл гр. Умлянт У.І. на будівництво родинного гробівця на міському кладовищі в м.Винники по вул. Шевченка .</w:t>
      </w:r>
    </w:p>
    <w:p w14:paraId="432D2AC5" w14:textId="77777777" w:rsidR="00AC50A6" w:rsidRDefault="00AC50A6" w:rsidP="00AC50A6">
      <w:pPr>
        <w:ind w:firstLine="708"/>
        <w:jc w:val="both"/>
        <w:rPr>
          <w:szCs w:val="24"/>
        </w:rPr>
      </w:pPr>
      <w:r>
        <w:rPr>
          <w:szCs w:val="24"/>
        </w:rPr>
        <w:t>2. Гр. Умлянт У.І. проводити роботи, на виділеній ділянці на міському кладовищі в м.Винники по вул. Шевченка, згідно погодженої проектної документації.</w:t>
      </w:r>
    </w:p>
    <w:p w14:paraId="36CE9B0A" w14:textId="77777777" w:rsidR="00AC50A6" w:rsidRDefault="00AC50A6" w:rsidP="00AC50A6">
      <w:pPr>
        <w:ind w:firstLine="708"/>
        <w:jc w:val="both"/>
        <w:rPr>
          <w:szCs w:val="24"/>
        </w:rPr>
      </w:pPr>
      <w:r>
        <w:rPr>
          <w:szCs w:val="24"/>
        </w:rPr>
        <w:t>3. КП “РС”Меморіал”ВМР м.Винн</w:t>
      </w:r>
      <w:bookmarkStart w:id="1" w:name="_GoBack"/>
      <w:bookmarkEnd w:id="1"/>
      <w:r>
        <w:rPr>
          <w:szCs w:val="24"/>
        </w:rPr>
        <w:t>ики провести реєстрацію в книзі обліку надання дозволів на будівництво гробівця.</w:t>
      </w:r>
    </w:p>
    <w:p w14:paraId="2F1E8F72" w14:textId="77777777" w:rsidR="00AC50A6" w:rsidRDefault="00AC50A6" w:rsidP="00AC50A6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“РС”Меморіал”ВМР.</w:t>
      </w:r>
    </w:p>
    <w:p w14:paraId="4271E6D3" w14:textId="77777777" w:rsidR="00AC50A6" w:rsidRDefault="00AC50A6" w:rsidP="00AC50A6">
      <w:pPr>
        <w:ind w:firstLine="708"/>
        <w:jc w:val="both"/>
        <w:rPr>
          <w:szCs w:val="24"/>
        </w:rPr>
      </w:pPr>
    </w:p>
    <w:p w14:paraId="26B10166" w14:textId="77777777" w:rsidR="00AC50A6" w:rsidRDefault="00AC50A6" w:rsidP="00AC50A6">
      <w:pPr>
        <w:tabs>
          <w:tab w:val="right" w:pos="9639"/>
        </w:tabs>
        <w:rPr>
          <w:rFonts w:ascii="Calibri" w:hAnsi="Calibri" w:cs="Calibri"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  <w:t>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7A4333" w14:textId="77777777" w:rsidR="003471FE" w:rsidRDefault="003471FE">
      <w:r>
        <w:separator/>
      </w:r>
    </w:p>
  </w:endnote>
  <w:endnote w:type="continuationSeparator" w:id="0">
    <w:p w14:paraId="33F50372" w14:textId="77777777" w:rsidR="003471FE" w:rsidRDefault="00347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223DC7" w14:textId="77777777" w:rsidR="003471FE" w:rsidRDefault="003471FE">
      <w:r>
        <w:separator/>
      </w:r>
    </w:p>
  </w:footnote>
  <w:footnote w:type="continuationSeparator" w:id="0">
    <w:p w14:paraId="7355195C" w14:textId="77777777" w:rsidR="003471FE" w:rsidRDefault="003471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71F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50A6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8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EA242-D74F-4514-ADEA-0C3A95026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2024-02-20T09:24:00Z</dcterms:modified>
</cp:coreProperties>
</file>