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будівництво  родинного гробівця на міському  кладовищі в м. Винники по вул. Шевченка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8EA9C75" w14:textId="77777777" w:rsidR="00305E6C" w:rsidRDefault="00305E6C" w:rsidP="00305E6C">
      <w:pPr>
        <w:jc w:val="both"/>
        <w:rPr>
          <w:szCs w:val="24"/>
        </w:rPr>
      </w:pPr>
      <w:r>
        <w:rPr>
          <w:szCs w:val="24"/>
        </w:rPr>
        <w:tab/>
        <w:t>Розглянувши заяву гр. Маштакової Л.П., яка проживає за адресою м. Винники вул. Сонячна,14, про надання дозволу на будівництво родинного гробівця на старому міському кладовищі в м. Винники по вул. Шевченка керуючись Законом України “Про поховання та похоронну справу”, Законом України “Про місцеве самоврядування”, беручи до уваги рішення Виконкому Винниківської міської ради № 518 від 24.12.2009 року “Про затвердження схеми впорядкування зони покращеного обслуговування на старому міському кладовищі по вул. Шевченка у м. Винники”</w:t>
      </w:r>
    </w:p>
    <w:p w14:paraId="7B8105DF" w14:textId="77777777" w:rsidR="00305E6C" w:rsidRDefault="00305E6C" w:rsidP="00305E6C">
      <w:pPr>
        <w:jc w:val="both"/>
        <w:rPr>
          <w:b/>
          <w:bCs/>
          <w:szCs w:val="24"/>
        </w:rPr>
      </w:pPr>
      <w:r>
        <w:rPr>
          <w:szCs w:val="24"/>
        </w:rPr>
        <w:tab/>
        <w:t>виконком Винниківської міської ради</w:t>
      </w:r>
    </w:p>
    <w:p w14:paraId="1FCB4642" w14:textId="77777777" w:rsidR="00305E6C" w:rsidRDefault="00305E6C" w:rsidP="00305E6C">
      <w:pPr>
        <w:jc w:val="center"/>
        <w:rPr>
          <w:b/>
          <w:bCs/>
          <w:szCs w:val="24"/>
        </w:rPr>
      </w:pPr>
    </w:p>
    <w:p w14:paraId="54530A66" w14:textId="77777777" w:rsidR="00305E6C" w:rsidRDefault="00305E6C" w:rsidP="00305E6C">
      <w:pPr>
        <w:jc w:val="center"/>
        <w:rPr>
          <w:szCs w:val="24"/>
        </w:rPr>
      </w:pPr>
      <w:r>
        <w:rPr>
          <w:b/>
          <w:bCs/>
          <w:szCs w:val="24"/>
        </w:rPr>
        <w:t>В И Р І Ш И В :</w:t>
      </w:r>
    </w:p>
    <w:p w14:paraId="10C2BC48" w14:textId="77777777" w:rsidR="00305E6C" w:rsidRDefault="00305E6C" w:rsidP="00305E6C">
      <w:pPr>
        <w:ind w:firstLine="708"/>
        <w:jc w:val="both"/>
        <w:rPr>
          <w:szCs w:val="24"/>
        </w:rPr>
      </w:pPr>
      <w:r>
        <w:rPr>
          <w:szCs w:val="24"/>
        </w:rPr>
        <w:t xml:space="preserve">1. Дати дозвіл гр. </w:t>
      </w:r>
      <w:r>
        <w:rPr>
          <w:b/>
          <w:bCs/>
          <w:szCs w:val="24"/>
        </w:rPr>
        <w:t xml:space="preserve">Маштаковій Л.П. </w:t>
      </w:r>
      <w:r>
        <w:rPr>
          <w:szCs w:val="24"/>
        </w:rPr>
        <w:t>на будівництво родинного гробівця на міському кладовищі в м.Винники по вул. Шевченка .</w:t>
      </w:r>
    </w:p>
    <w:p w14:paraId="19BDC5BD" w14:textId="77777777" w:rsidR="00305E6C" w:rsidRDefault="00305E6C" w:rsidP="00305E6C">
      <w:pPr>
        <w:ind w:firstLine="708"/>
        <w:jc w:val="both"/>
        <w:rPr>
          <w:szCs w:val="24"/>
        </w:rPr>
      </w:pPr>
      <w:r>
        <w:rPr>
          <w:szCs w:val="24"/>
        </w:rPr>
        <w:t xml:space="preserve">2. Гр. </w:t>
      </w:r>
      <w:r>
        <w:rPr>
          <w:b/>
          <w:bCs/>
          <w:szCs w:val="24"/>
        </w:rPr>
        <w:t xml:space="preserve"> Маштаковій Л.П.,</w:t>
      </w:r>
      <w:r>
        <w:rPr>
          <w:szCs w:val="24"/>
        </w:rPr>
        <w:t xml:space="preserve"> проводити роботи, на виділеній ділянці на міському кладовищі в м. Винники по вул. Шевченка, згідно погодженої проектної документації.</w:t>
      </w:r>
    </w:p>
    <w:p w14:paraId="2057A440" w14:textId="77777777" w:rsidR="00305E6C" w:rsidRDefault="00305E6C" w:rsidP="00305E6C">
      <w:pPr>
        <w:ind w:firstLine="708"/>
        <w:jc w:val="both"/>
        <w:rPr>
          <w:szCs w:val="24"/>
        </w:rPr>
      </w:pPr>
      <w:r>
        <w:rPr>
          <w:szCs w:val="24"/>
        </w:rPr>
        <w:t>3. КП “РС ”Меморіал” ВМР м. Винники провести реєстрацію в книзі обліку надання дозволів на будівництво гробівця.</w:t>
      </w:r>
    </w:p>
    <w:p w14:paraId="5D44F4C1" w14:textId="77777777" w:rsidR="00305E6C" w:rsidRDefault="00305E6C" w:rsidP="00305E6C">
      <w:pPr>
        <w:ind w:firstLine="708"/>
        <w:jc w:val="both"/>
        <w:rPr>
          <w:szCs w:val="24"/>
        </w:rPr>
      </w:pPr>
      <w:r>
        <w:rPr>
          <w:szCs w:val="24"/>
        </w:rPr>
        <w:t>4. Контроль за виконання даного рішення покласти на директора  КП “РС ”Меморіал” ВМР.</w:t>
      </w:r>
    </w:p>
    <w:p w14:paraId="396E7139" w14:textId="77777777" w:rsidR="00305E6C" w:rsidRDefault="00305E6C" w:rsidP="00305E6C">
      <w:pPr>
        <w:ind w:firstLine="708"/>
        <w:jc w:val="both"/>
        <w:rPr>
          <w:sz w:val="28"/>
          <w:szCs w:val="28"/>
        </w:rPr>
      </w:pPr>
    </w:p>
    <w:p w14:paraId="5CFA5AC4" w14:textId="77777777" w:rsidR="00305E6C" w:rsidRDefault="00305E6C" w:rsidP="00305E6C">
      <w:pPr>
        <w:ind w:firstLine="708"/>
        <w:jc w:val="both"/>
        <w:rPr>
          <w:b/>
          <w:bCs/>
          <w:szCs w:val="24"/>
        </w:rPr>
      </w:pPr>
      <w:r>
        <w:rPr>
          <w:b/>
          <w:bCs/>
          <w:szCs w:val="24"/>
        </w:rPr>
        <w:t>Міський голова                                                                                           В.Л. Квурт</w:t>
      </w:r>
    </w:p>
    <w:p w14:paraId="0B7900DA" w14:textId="77777777" w:rsidR="00305E6C" w:rsidRDefault="00305E6C" w:rsidP="00305E6C">
      <w:pPr>
        <w:ind w:firstLine="708"/>
        <w:jc w:val="both"/>
        <w:rPr>
          <w:color w:val="00000A"/>
          <w:kern w:val="2"/>
          <w:sz w:val="28"/>
          <w:szCs w:val="28"/>
        </w:rPr>
      </w:pPr>
    </w:p>
    <w:p w14:paraId="3C225109" w14:textId="77777777" w:rsidR="00305E6C" w:rsidRDefault="00305E6C" w:rsidP="00305E6C">
      <w:pPr>
        <w:tabs>
          <w:tab w:val="right" w:pos="9639"/>
        </w:tabs>
        <w:rPr>
          <w:rFonts w:ascii="Calibri" w:hAnsi="Calibri" w:cs="Calibri"/>
          <w:sz w:val="22"/>
          <w:szCs w:val="22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A13677" w14:textId="77777777" w:rsidR="00E736B4" w:rsidRDefault="00E736B4">
      <w:r>
        <w:separator/>
      </w:r>
    </w:p>
  </w:endnote>
  <w:endnote w:type="continuationSeparator" w:id="0">
    <w:p w14:paraId="692154EF" w14:textId="77777777" w:rsidR="00E736B4" w:rsidRDefault="00E73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D41582" w14:textId="77777777" w:rsidR="00E736B4" w:rsidRDefault="00E736B4">
      <w:r>
        <w:separator/>
      </w:r>
    </w:p>
  </w:footnote>
  <w:footnote w:type="continuationSeparator" w:id="0">
    <w:p w14:paraId="533D5022" w14:textId="77777777" w:rsidR="00E736B4" w:rsidRDefault="00E736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05E6C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36B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952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C58E40-3B54-4811-BB9B-F6BC064CA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998</Words>
  <Characters>569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2024-02-20T09:36:00Z</dcterms:modified>
</cp:coreProperties>
</file>