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  будинку на земельній ділянці  по вул.  Нагляка,4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BF131C9" w14:textId="77777777" w:rsidR="008A2C11" w:rsidRDefault="008A2C11" w:rsidP="008A2C11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Дворника М.М., беручи до уваги  Державний Акт на право власності на земельну ділянку (серія ЯД №483637),   виконком Винниківської міської ради –</w:t>
      </w:r>
    </w:p>
    <w:p w14:paraId="3F0F9262" w14:textId="77777777" w:rsidR="008A2C11" w:rsidRDefault="008A2C11" w:rsidP="008A2C11">
      <w:pPr>
        <w:ind w:firstLine="708"/>
        <w:jc w:val="both"/>
      </w:pPr>
    </w:p>
    <w:p w14:paraId="536F9371" w14:textId="77777777" w:rsidR="008A2C11" w:rsidRDefault="008A2C11" w:rsidP="008A2C11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7A7827B8" w14:textId="77777777" w:rsidR="008A2C11" w:rsidRDefault="008A2C11" w:rsidP="008A2C11">
      <w:pPr>
        <w:jc w:val="both"/>
        <w:rPr>
          <w:b/>
        </w:rPr>
      </w:pPr>
    </w:p>
    <w:p w14:paraId="6E98BD98" w14:textId="77777777" w:rsidR="008A2C11" w:rsidRDefault="008A2C11" w:rsidP="008A2C11">
      <w:pPr>
        <w:jc w:val="both"/>
      </w:pPr>
      <w:r>
        <w:t>1.</w:t>
      </w:r>
      <w:r>
        <w:rPr>
          <w:b/>
        </w:rPr>
        <w:tab/>
      </w:r>
      <w:r>
        <w:t>Видати</w:t>
      </w:r>
      <w:r>
        <w:rPr>
          <w:b/>
        </w:rPr>
        <w:t xml:space="preserve"> </w:t>
      </w:r>
      <w:r>
        <w:t>гр. Дворнику Михайлу Мартиновичу будівельний паспорт забудови земельної ділянки на проектування та будівництво індивідуального житлового  будинку на земельній ділянці по вул.  Нагляка,4</w:t>
      </w:r>
      <w:r>
        <w:rPr>
          <w:b/>
        </w:rPr>
        <w:t xml:space="preserve">  </w:t>
      </w:r>
      <w:r>
        <w:t>у м.Винники.</w:t>
      </w:r>
    </w:p>
    <w:p w14:paraId="74AE64E1" w14:textId="77777777" w:rsidR="008A2C11" w:rsidRDefault="008A2C11" w:rsidP="008A2C11">
      <w:pPr>
        <w:jc w:val="both"/>
      </w:pPr>
      <w:r>
        <w:t>2.</w:t>
      </w:r>
      <w:r>
        <w:rPr>
          <w:b/>
        </w:rPr>
        <w:tab/>
      </w:r>
      <w:r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 індивідуального житлового  будинку на земельній ділянці по вул. Нагляка,4у м.Винники.</w:t>
      </w:r>
    </w:p>
    <w:p w14:paraId="616104E5" w14:textId="77777777" w:rsidR="008A2C11" w:rsidRDefault="008A2C11" w:rsidP="008A2C11">
      <w:pPr>
        <w:jc w:val="both"/>
      </w:pPr>
      <w:r>
        <w:t>3.</w:t>
      </w:r>
      <w:r>
        <w:tab/>
        <w:t>Зобов’язати гр.Дворника М.М.:</w:t>
      </w:r>
    </w:p>
    <w:p w14:paraId="6205BA74" w14:textId="77777777" w:rsidR="008A2C11" w:rsidRDefault="008A2C11" w:rsidP="008A2C11">
      <w:pPr>
        <w:jc w:val="both"/>
      </w:pPr>
      <w:r>
        <w:t>3.1.</w:t>
      </w:r>
      <w:r>
        <w:rPr>
          <w:b/>
        </w:rPr>
        <w:tab/>
      </w:r>
      <w:r>
        <w:t>Отримати у встановленому порядку технічні умови на інженерне забезпечення об’єкту містобудування.</w:t>
      </w:r>
    </w:p>
    <w:p w14:paraId="10CED83F" w14:textId="77777777" w:rsidR="008A2C11" w:rsidRDefault="008A2C11" w:rsidP="008A2C11">
      <w:pPr>
        <w:jc w:val="both"/>
      </w:pPr>
      <w:r>
        <w:t>3.2.</w:t>
      </w:r>
      <w: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A4AB623" w14:textId="77777777" w:rsidR="008A2C11" w:rsidRDefault="008A2C11" w:rsidP="008A2C11">
      <w:pPr>
        <w:jc w:val="both"/>
      </w:pPr>
      <w:r>
        <w:t>3.3.</w:t>
      </w:r>
      <w:r>
        <w:rPr>
          <w:b/>
        </w:rPr>
        <w:tab/>
      </w:r>
      <w:r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ДАБІ у Львівській області Повідомлення про початок виконання будівельних робіт. </w:t>
      </w:r>
    </w:p>
    <w:p w14:paraId="4F3A40F8" w14:textId="77777777" w:rsidR="008A2C11" w:rsidRDefault="008A2C11" w:rsidP="008A2C11">
      <w:pPr>
        <w:jc w:val="both"/>
      </w:pPr>
      <w:r>
        <w:t>3.4.</w:t>
      </w:r>
      <w:r>
        <w:rPr>
          <w:b/>
        </w:rPr>
        <w:tab/>
      </w:r>
      <w: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8DB4549" w14:textId="77777777" w:rsidR="008A2C11" w:rsidRDefault="008A2C11" w:rsidP="008A2C11">
      <w:pPr>
        <w:jc w:val="both"/>
      </w:pPr>
      <w:r>
        <w:lastRenderedPageBreak/>
        <w:t>3.5.</w:t>
      </w:r>
      <w: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5EFDB72B" w14:textId="77777777" w:rsidR="008A2C11" w:rsidRDefault="008A2C11" w:rsidP="008A2C11">
      <w:pPr>
        <w:jc w:val="both"/>
      </w:pPr>
      <w:r>
        <w:t>3.6.</w:t>
      </w:r>
      <w:r>
        <w:rPr>
          <w:b/>
        </w:rPr>
        <w:tab/>
      </w:r>
      <w:r>
        <w:t xml:space="preserve">Після завершення будівельних робіт з будівництва індивідуального житлового будинку виготовити і встановити номерний знак на будинок та поштову скриньку,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4668C88F" w14:textId="77777777" w:rsidR="008A2C11" w:rsidRDefault="008A2C11" w:rsidP="008A2C11">
      <w:pPr>
        <w:jc w:val="both"/>
      </w:pPr>
      <w:r>
        <w:t>3.7.</w:t>
      </w:r>
      <w:r>
        <w:tab/>
        <w:t>Укласти Договір про надання послуг з вивезення побутових відходів.</w:t>
      </w:r>
    </w:p>
    <w:p w14:paraId="3CE2EAEB" w14:textId="77777777" w:rsidR="008A2C11" w:rsidRDefault="008A2C11" w:rsidP="008A2C11">
      <w:pPr>
        <w:jc w:val="both"/>
      </w:pPr>
      <w:r>
        <w:t>4.</w:t>
      </w:r>
      <w:r>
        <w:rPr>
          <w:b/>
        </w:rPr>
        <w:tab/>
      </w:r>
      <w:r>
        <w:t>Роз’яснити гр. Дворнику М.М., що будівельні роботи можна розпочинати тільки після отримання відповідних дозволів, згідно державних норм та правил.</w:t>
      </w:r>
    </w:p>
    <w:p w14:paraId="685B1275" w14:textId="77777777" w:rsidR="008A2C11" w:rsidRDefault="008A2C11" w:rsidP="008A2C11">
      <w:pPr>
        <w:jc w:val="both"/>
      </w:pPr>
      <w:r>
        <w:t>4.1.</w:t>
      </w:r>
      <w: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8E01196" w14:textId="77777777" w:rsidR="008A2C11" w:rsidRDefault="008A2C11" w:rsidP="008A2C11">
      <w:pPr>
        <w:jc w:val="both"/>
      </w:pPr>
      <w:r>
        <w:t>4.2.</w:t>
      </w:r>
      <w: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70F5D5E" w14:textId="77777777" w:rsidR="008A2C11" w:rsidRDefault="008A2C11" w:rsidP="008A2C11">
      <w:pPr>
        <w:jc w:val="both"/>
      </w:pPr>
      <w:r>
        <w:t>5.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37DA9A1" w14:textId="77777777" w:rsidR="008A2C11" w:rsidRDefault="008A2C11" w:rsidP="008A2C11">
      <w:pPr>
        <w:jc w:val="both"/>
        <w:rPr>
          <w:b/>
        </w:rPr>
      </w:pPr>
    </w:p>
    <w:p w14:paraId="46E14E18" w14:textId="77777777" w:rsidR="008A2C11" w:rsidRDefault="008A2C11" w:rsidP="008A2C11">
      <w:pPr>
        <w:jc w:val="both"/>
        <w:rPr>
          <w:b/>
        </w:rPr>
      </w:pPr>
    </w:p>
    <w:p w14:paraId="4C7DC8EF" w14:textId="77777777" w:rsidR="008A2C11" w:rsidRDefault="008A2C11" w:rsidP="008A2C11">
      <w:pPr>
        <w:jc w:val="both"/>
        <w:rPr>
          <w:b/>
        </w:rPr>
      </w:pPr>
    </w:p>
    <w:p w14:paraId="01C471E0" w14:textId="109246FA" w:rsidR="00213958" w:rsidRPr="006F2805" w:rsidRDefault="008A2C11" w:rsidP="008A2C11">
      <w:pPr>
        <w:rPr>
          <w:sz w:val="28"/>
          <w:szCs w:val="28"/>
        </w:rPr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C8366E" w14:textId="77777777" w:rsidR="00C116F3" w:rsidRDefault="00C116F3">
      <w:r>
        <w:separator/>
      </w:r>
    </w:p>
  </w:endnote>
  <w:endnote w:type="continuationSeparator" w:id="0">
    <w:p w14:paraId="0CBBFC9A" w14:textId="77777777" w:rsidR="00C116F3" w:rsidRDefault="00C11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E60B59" w14:textId="77777777" w:rsidR="00C116F3" w:rsidRDefault="00C116F3">
      <w:r>
        <w:separator/>
      </w:r>
    </w:p>
  </w:footnote>
  <w:footnote w:type="continuationSeparator" w:id="0">
    <w:p w14:paraId="33830785" w14:textId="77777777" w:rsidR="00C116F3" w:rsidRDefault="00C116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A2C11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116F3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20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9CBEC-147A-49C9-8551-4949CE58A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2178</Words>
  <Characters>1242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2024-02-22T09:37:00Z</dcterms:modified>
</cp:coreProperties>
</file>