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 нового садового    будинку зі знесенням існуючого будинку на земельній ділянці  по   вул.Забава (діл.№21)  у м.Винники в дачному кооперативі "Дружба"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841018" w14:textId="77777777" w:rsidR="002E375D" w:rsidRDefault="002E375D" w:rsidP="002E375D"/>
    <w:p w14:paraId="7E6A641F" w14:textId="77777777" w:rsidR="002E375D" w:rsidRDefault="002E375D" w:rsidP="002E375D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Лозинського І.В., беручи до уваги  Державний Акт на право власності земельну ділянку (серія ЯА №335876),   Витяг про державну реєстрацію прав (серія СЕВ №772352), виконком Винниківської міської ради –</w:t>
      </w:r>
    </w:p>
    <w:p w14:paraId="528FFFC2" w14:textId="77777777" w:rsidR="002E375D" w:rsidRDefault="002E375D" w:rsidP="002E375D">
      <w:pPr>
        <w:ind w:firstLine="708"/>
        <w:jc w:val="both"/>
      </w:pPr>
    </w:p>
    <w:p w14:paraId="7953911C" w14:textId="77777777" w:rsidR="002E375D" w:rsidRDefault="002E375D" w:rsidP="002E375D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15F2E4FF" w14:textId="77777777" w:rsidR="002E375D" w:rsidRDefault="002E375D" w:rsidP="002E375D">
      <w:pPr>
        <w:jc w:val="both"/>
        <w:rPr>
          <w:b/>
        </w:rPr>
      </w:pPr>
    </w:p>
    <w:p w14:paraId="2247CE00" w14:textId="77777777" w:rsidR="002E375D" w:rsidRDefault="002E375D" w:rsidP="002E375D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Лозинському Івану Васильовичу будівельний паспорт забудови земельної ділянки на проектування та будівництво</w:t>
      </w:r>
      <w:r>
        <w:rPr>
          <w:b/>
        </w:rPr>
        <w:t xml:space="preserve"> </w:t>
      </w:r>
      <w:r>
        <w:t>нового садового  будинку зі знесенням існуючого будинку на земельній ділянці  по вул.Забава (діл.№21) у м.Винники в дачному кооперативі «Дружба».</w:t>
      </w:r>
    </w:p>
    <w:p w14:paraId="37B694CA" w14:textId="77777777" w:rsidR="002E375D" w:rsidRDefault="002E375D" w:rsidP="002E375D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</w:t>
      </w:r>
      <w:r>
        <w:rPr>
          <w:b/>
        </w:rPr>
        <w:t xml:space="preserve"> </w:t>
      </w:r>
      <w:r>
        <w:t>нового садового  будинку зі знесенням існуючого будинку на земельній ділянці  по вул.Забава (діл.№21) у м.Винники в дачному кооперативі «Дружба».</w:t>
      </w:r>
    </w:p>
    <w:p w14:paraId="7276EB76" w14:textId="77777777" w:rsidR="002E375D" w:rsidRDefault="002E375D" w:rsidP="002E375D">
      <w:pPr>
        <w:jc w:val="both"/>
      </w:pPr>
      <w:r>
        <w:t>3.</w:t>
      </w:r>
      <w:r>
        <w:tab/>
        <w:t>Зобов’язати гр.Лозинського І.В.:</w:t>
      </w:r>
    </w:p>
    <w:p w14:paraId="57340527" w14:textId="77777777" w:rsidR="002E375D" w:rsidRDefault="002E375D" w:rsidP="002E375D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01B6899B" w14:textId="77777777" w:rsidR="002E375D" w:rsidRDefault="002E375D" w:rsidP="002E375D">
      <w:pPr>
        <w:jc w:val="both"/>
      </w:pPr>
      <w:r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2C9AA04" w14:textId="77777777" w:rsidR="002E375D" w:rsidRDefault="002E375D" w:rsidP="002E375D">
      <w:pPr>
        <w:jc w:val="both"/>
      </w:pPr>
      <w:r>
        <w:lastRenderedPageBreak/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1D8C49D4" w14:textId="77777777" w:rsidR="002E375D" w:rsidRDefault="002E375D" w:rsidP="002E375D">
      <w:pPr>
        <w:jc w:val="both"/>
      </w:pPr>
      <w:r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9F9037D" w14:textId="77777777" w:rsidR="002E375D" w:rsidRDefault="002E375D" w:rsidP="002E375D">
      <w:pPr>
        <w:jc w:val="both"/>
      </w:pPr>
      <w:r>
        <w:t>3.5.</w:t>
      </w:r>
      <w:r>
        <w:tab/>
        <w:t>Під час ведення будівельних робіт утримувати в належному стані земельну ділянку та прибудинкову територію. Існуючий будинок  знести у відповідності до норм, вимог та правил.  Не порушувати права і законні інтереси інших осіб.</w:t>
      </w:r>
    </w:p>
    <w:p w14:paraId="51079219" w14:textId="77777777" w:rsidR="002E375D" w:rsidRDefault="002E375D" w:rsidP="002E375D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садового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A7CB20F" w14:textId="77777777" w:rsidR="002E375D" w:rsidRDefault="002E375D" w:rsidP="002E375D">
      <w:pPr>
        <w:jc w:val="both"/>
      </w:pPr>
      <w:r>
        <w:t>4.</w:t>
      </w:r>
      <w:r>
        <w:rPr>
          <w:b/>
        </w:rPr>
        <w:tab/>
      </w:r>
      <w:r>
        <w:t>Роз’яснити гр. Лозинському І.В., що будівельні роботи можна розпочинати тільки після отримання відповідних дозволів, згідно державних норм та правил.</w:t>
      </w:r>
    </w:p>
    <w:p w14:paraId="0CC7AF49" w14:textId="77777777" w:rsidR="002E375D" w:rsidRDefault="002E375D" w:rsidP="002E375D">
      <w:pPr>
        <w:jc w:val="both"/>
      </w:pPr>
      <w:r>
        <w:t>4.1.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39C4215" w14:textId="77777777" w:rsidR="002E375D" w:rsidRDefault="002E375D" w:rsidP="002E375D">
      <w:pPr>
        <w:jc w:val="both"/>
      </w:pPr>
      <w:r>
        <w:t>4.2.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CA0132A" w14:textId="77777777" w:rsidR="002E375D" w:rsidRDefault="002E375D" w:rsidP="002E375D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40C35E9" w14:textId="77777777" w:rsidR="002E375D" w:rsidRDefault="002E375D" w:rsidP="002E375D">
      <w:pPr>
        <w:jc w:val="both"/>
        <w:rPr>
          <w:b/>
        </w:rPr>
      </w:pPr>
    </w:p>
    <w:p w14:paraId="037CE4AB" w14:textId="77777777" w:rsidR="002E375D" w:rsidRDefault="002E375D" w:rsidP="002E375D">
      <w:pPr>
        <w:jc w:val="both"/>
        <w:rPr>
          <w:b/>
        </w:rPr>
      </w:pPr>
    </w:p>
    <w:p w14:paraId="695D305C" w14:textId="77777777" w:rsidR="002E375D" w:rsidRDefault="002E375D" w:rsidP="002E375D">
      <w:pPr>
        <w:jc w:val="both"/>
        <w:rPr>
          <w:b/>
        </w:rPr>
      </w:pPr>
    </w:p>
    <w:p w14:paraId="37153B20" w14:textId="77777777" w:rsidR="002E375D" w:rsidRDefault="002E375D" w:rsidP="002E375D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C861D2" w14:textId="77777777" w:rsidR="00105975" w:rsidRDefault="00105975">
      <w:r>
        <w:separator/>
      </w:r>
    </w:p>
  </w:endnote>
  <w:endnote w:type="continuationSeparator" w:id="0">
    <w:p w14:paraId="3A5CAA3F" w14:textId="77777777" w:rsidR="00105975" w:rsidRDefault="00105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AFC9FE" w14:textId="77777777" w:rsidR="00105975" w:rsidRDefault="00105975">
      <w:r>
        <w:separator/>
      </w:r>
    </w:p>
  </w:footnote>
  <w:footnote w:type="continuationSeparator" w:id="0">
    <w:p w14:paraId="4CBE714F" w14:textId="77777777" w:rsidR="00105975" w:rsidRDefault="00105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597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375D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14F2D-377E-4C63-97F7-FA992624C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2320</Words>
  <Characters>1323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2024-02-23T08:56:00Z</dcterms:modified>
</cp:coreProperties>
</file>