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07.10.2016р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 нового дачного  будинку зі   знесенням існуючого будинку на земельній ділянці  по   вул.Забава (діл.№18)  у м.Винники в дачному кооперативі "Дружба"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B54FD3C" w14:textId="77777777" w:rsidR="009F726F" w:rsidRDefault="009F726F" w:rsidP="009F726F"/>
    <w:p w14:paraId="1683BBFE" w14:textId="77777777" w:rsidR="009F726F" w:rsidRDefault="009F726F" w:rsidP="009F726F">
      <w:pPr>
        <w:ind w:firstLine="708"/>
        <w:jc w:val="both"/>
      </w:pPr>
      <w: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Петраш М.О., беручи до уваги Інформаційну довідку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 (н.і/д 64688419 від 29.07.2016р.), виконком Винниківської міської ради –</w:t>
      </w:r>
    </w:p>
    <w:p w14:paraId="56CFC6E7" w14:textId="77777777" w:rsidR="009F726F" w:rsidRDefault="009F726F" w:rsidP="009F726F">
      <w:pPr>
        <w:ind w:firstLine="708"/>
        <w:jc w:val="both"/>
      </w:pPr>
    </w:p>
    <w:p w14:paraId="7C0E7EA1" w14:textId="77777777" w:rsidR="009F726F" w:rsidRDefault="009F726F" w:rsidP="009F726F">
      <w:pPr>
        <w:ind w:firstLine="708"/>
        <w:jc w:val="center"/>
        <w:rPr>
          <w:b/>
        </w:rPr>
      </w:pPr>
      <w:r>
        <w:rPr>
          <w:b/>
        </w:rPr>
        <w:t>ВИРІШИВ:</w:t>
      </w:r>
    </w:p>
    <w:p w14:paraId="531CEA36" w14:textId="77777777" w:rsidR="009F726F" w:rsidRDefault="009F726F" w:rsidP="009F726F">
      <w:pPr>
        <w:jc w:val="both"/>
        <w:rPr>
          <w:b/>
        </w:rPr>
      </w:pPr>
    </w:p>
    <w:p w14:paraId="1752000C" w14:textId="77777777" w:rsidR="009F726F" w:rsidRDefault="009F726F" w:rsidP="009F726F">
      <w:pPr>
        <w:jc w:val="both"/>
      </w:pPr>
      <w:r>
        <w:t>1.</w:t>
      </w:r>
      <w:r>
        <w:rPr>
          <w:b/>
        </w:rPr>
        <w:tab/>
      </w:r>
      <w:r>
        <w:t>Видати</w:t>
      </w:r>
      <w:r>
        <w:rPr>
          <w:b/>
        </w:rPr>
        <w:t xml:space="preserve"> </w:t>
      </w:r>
      <w:r>
        <w:t>гр. Петраш Мар'яні Олегівні будівельний паспорт забудови земельної ділянки на проектування та будівництво</w:t>
      </w:r>
      <w:r>
        <w:rPr>
          <w:b/>
        </w:rPr>
        <w:t xml:space="preserve"> </w:t>
      </w:r>
      <w:r>
        <w:t>нового</w:t>
      </w:r>
      <w:r>
        <w:rPr>
          <w:b/>
        </w:rPr>
        <w:t xml:space="preserve"> </w:t>
      </w:r>
      <w:r>
        <w:t>дачного  будинку зі знесенням існуючого будинку на земельній ділянці  по вул.Забава (діл.№18) у м.Винники в дачному кооперативі «Дружба».</w:t>
      </w:r>
    </w:p>
    <w:p w14:paraId="3FD88B73" w14:textId="77777777" w:rsidR="009F726F" w:rsidRDefault="009F726F" w:rsidP="009F726F">
      <w:pPr>
        <w:jc w:val="both"/>
      </w:pPr>
      <w:r>
        <w:t>2.</w:t>
      </w:r>
      <w:r>
        <w:rPr>
          <w:b/>
        </w:rPr>
        <w:tab/>
      </w:r>
      <w:r>
        <w:t>Доручити відділу містобудування та управління ресурсами виконати будівельний паспорт забудови земельної ділянки на проектування та будівництво</w:t>
      </w:r>
      <w:r>
        <w:rPr>
          <w:b/>
        </w:rPr>
        <w:t xml:space="preserve"> </w:t>
      </w:r>
      <w:r>
        <w:t>нового дачного  будинку зі знесенням існуючого будинку на земельній ділянці  по вул.Забава (діл.№18) у м.Винники в дачному кооперативі «Дружба».</w:t>
      </w:r>
    </w:p>
    <w:p w14:paraId="716A925E" w14:textId="77777777" w:rsidR="009F726F" w:rsidRDefault="009F726F" w:rsidP="009F726F">
      <w:pPr>
        <w:jc w:val="both"/>
      </w:pPr>
      <w:r>
        <w:t>3.</w:t>
      </w:r>
      <w:r>
        <w:tab/>
        <w:t>Зобов’язати гр.Петраш М.О.:</w:t>
      </w:r>
    </w:p>
    <w:p w14:paraId="207E06F4" w14:textId="77777777" w:rsidR="009F726F" w:rsidRDefault="009F726F" w:rsidP="009F726F">
      <w:pPr>
        <w:jc w:val="both"/>
      </w:pPr>
      <w:r>
        <w:t>3.1.</w:t>
      </w:r>
      <w:r>
        <w:rPr>
          <w:b/>
        </w:rPr>
        <w:tab/>
      </w:r>
      <w:r>
        <w:t>Отримати у встановленому порядку технічні умови на інженерне забезпечення об’єкту містобудування.</w:t>
      </w:r>
    </w:p>
    <w:p w14:paraId="1DDD7A36" w14:textId="77777777" w:rsidR="009F726F" w:rsidRDefault="009F726F" w:rsidP="009F726F">
      <w:pPr>
        <w:jc w:val="both"/>
      </w:pPr>
      <w:r>
        <w:lastRenderedPageBreak/>
        <w:t>3.2.</w:t>
      </w:r>
      <w: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54A62C9A" w14:textId="77777777" w:rsidR="009F726F" w:rsidRDefault="009F726F" w:rsidP="009F726F">
      <w:pPr>
        <w:jc w:val="both"/>
      </w:pPr>
      <w:r>
        <w:t>3.3.</w:t>
      </w:r>
      <w:r>
        <w:rPr>
          <w:b/>
        </w:rPr>
        <w:tab/>
      </w:r>
      <w:r>
        <w:t>Зареєструвати в</w:t>
      </w:r>
      <w:r>
        <w:rPr>
          <w:b/>
        </w:rPr>
        <w:t xml:space="preserve"> </w:t>
      </w:r>
      <w:r>
        <w:t>Департаменті</w:t>
      </w:r>
      <w:r>
        <w:rPr>
          <w:b/>
        </w:rPr>
        <w:t xml:space="preserve"> </w:t>
      </w:r>
      <w:r>
        <w:t xml:space="preserve"> ДАБІ у Львівській області Повідомлення про початок виконання будівельних робіт. </w:t>
      </w:r>
    </w:p>
    <w:p w14:paraId="0609F8A0" w14:textId="77777777" w:rsidR="009F726F" w:rsidRDefault="009F726F" w:rsidP="009F726F">
      <w:pPr>
        <w:jc w:val="both"/>
      </w:pPr>
      <w:r>
        <w:t>3.4.</w:t>
      </w:r>
      <w:r>
        <w:rPr>
          <w:b/>
        </w:rPr>
        <w:tab/>
      </w:r>
      <w: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4793BC16" w14:textId="77777777" w:rsidR="009F726F" w:rsidRDefault="009F726F" w:rsidP="009F726F">
      <w:pPr>
        <w:jc w:val="both"/>
      </w:pPr>
      <w:r>
        <w:t>3.5.</w:t>
      </w:r>
      <w:r>
        <w:tab/>
        <w:t>Під час ведення будівельних робіт утримувати в належному стані земельну ділянку та прибудинкову територію. Існуючий будинок  знести у відповідності до норм, вимог та правил. Не порушувати права і законні інтереси інших осіб.</w:t>
      </w:r>
    </w:p>
    <w:p w14:paraId="09A3670C" w14:textId="77777777" w:rsidR="009F726F" w:rsidRDefault="009F726F" w:rsidP="009F726F">
      <w:pPr>
        <w:jc w:val="both"/>
      </w:pPr>
      <w:r>
        <w:t>3.6.</w:t>
      </w:r>
      <w:r>
        <w:rPr>
          <w:b/>
        </w:rPr>
        <w:tab/>
      </w:r>
      <w:r>
        <w:t xml:space="preserve">Після завершення будівельних робіт з будівництва дачного будинку виготовити і встановити номерний знак на будинок та поштову скриньку,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5CB4DCAC" w14:textId="77777777" w:rsidR="009F726F" w:rsidRDefault="009F726F" w:rsidP="009F726F">
      <w:pPr>
        <w:jc w:val="both"/>
      </w:pPr>
      <w:r>
        <w:t>3.7.</w:t>
      </w:r>
      <w:r>
        <w:tab/>
        <w:t>Укласти Договір про надання послуг з вивезення побутових відходів.</w:t>
      </w:r>
    </w:p>
    <w:p w14:paraId="21829DDC" w14:textId="77777777" w:rsidR="009F726F" w:rsidRDefault="009F726F" w:rsidP="009F726F">
      <w:pPr>
        <w:jc w:val="both"/>
      </w:pPr>
      <w:r>
        <w:t>4.</w:t>
      </w:r>
      <w:r>
        <w:rPr>
          <w:b/>
        </w:rPr>
        <w:tab/>
      </w:r>
      <w:r>
        <w:t>Роз’яснити гр. Петраш М.О., що будівельні роботи можна розпочинати тільки після отримання відповідних дозволів, згідно державних норм та правил.</w:t>
      </w:r>
    </w:p>
    <w:p w14:paraId="2AEEBF90" w14:textId="77777777" w:rsidR="009F726F" w:rsidRDefault="009F726F" w:rsidP="009F726F">
      <w:pPr>
        <w:jc w:val="both"/>
      </w:pPr>
      <w:r>
        <w:t>4.1.</w:t>
      </w:r>
      <w: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2437CB76" w14:textId="77777777" w:rsidR="009F726F" w:rsidRDefault="009F726F" w:rsidP="009F726F">
      <w:pPr>
        <w:jc w:val="both"/>
      </w:pPr>
      <w:r>
        <w:t>4.2.</w:t>
      </w:r>
      <w: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0B8520AC" w14:textId="77777777" w:rsidR="009F726F" w:rsidRDefault="009F726F" w:rsidP="009F726F">
      <w:pPr>
        <w:jc w:val="both"/>
      </w:pPr>
      <w:r>
        <w:t>5.</w:t>
      </w:r>
      <w: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D431FCF" w14:textId="77777777" w:rsidR="009F726F" w:rsidRDefault="009F726F" w:rsidP="009F726F">
      <w:pPr>
        <w:jc w:val="both"/>
        <w:rPr>
          <w:b/>
        </w:rPr>
      </w:pPr>
    </w:p>
    <w:p w14:paraId="6327F9F3" w14:textId="77777777" w:rsidR="009F726F" w:rsidRDefault="009F726F" w:rsidP="009F726F">
      <w:pPr>
        <w:jc w:val="both"/>
        <w:rPr>
          <w:b/>
        </w:rPr>
      </w:pPr>
    </w:p>
    <w:p w14:paraId="0FACD07F" w14:textId="77777777" w:rsidR="009F726F" w:rsidRDefault="009F726F" w:rsidP="009F726F">
      <w:pPr>
        <w:jc w:val="both"/>
        <w:rPr>
          <w:b/>
        </w:rPr>
      </w:pPr>
    </w:p>
    <w:p w14:paraId="01C471E0" w14:textId="73C75D38" w:rsidR="00213958" w:rsidRPr="006F2805" w:rsidRDefault="009F726F" w:rsidP="009F726F">
      <w:pPr>
        <w:rPr>
          <w:sz w:val="28"/>
          <w:szCs w:val="28"/>
        </w:rPr>
      </w:pPr>
      <w:r>
        <w:rPr>
          <w:b/>
        </w:rPr>
        <w:t>Міський  голова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В.Л.Квурт</w:t>
      </w:r>
      <w:r>
        <w:rPr>
          <w:b/>
        </w:rPr>
        <w:tab/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B6A6A1" w14:textId="77777777" w:rsidR="00454EF6" w:rsidRDefault="00454EF6">
      <w:r>
        <w:separator/>
      </w:r>
    </w:p>
  </w:endnote>
  <w:endnote w:type="continuationSeparator" w:id="0">
    <w:p w14:paraId="64AB215F" w14:textId="77777777" w:rsidR="00454EF6" w:rsidRDefault="00454E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EA0A055" w14:textId="77777777" w:rsidR="00454EF6" w:rsidRDefault="00454EF6">
      <w:r>
        <w:separator/>
      </w:r>
    </w:p>
  </w:footnote>
  <w:footnote w:type="continuationSeparator" w:id="0">
    <w:p w14:paraId="2442C801" w14:textId="77777777" w:rsidR="00454EF6" w:rsidRDefault="00454E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54EF6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F726F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3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C69D6-E43C-40D3-AD4D-DC5BD0B59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2439</Words>
  <Characters>1391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2024-02-23T08:58:00Z</dcterms:modified>
</cp:coreProperties>
</file>