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 з приймання-передачі   у комунальну власність територіальної громади  міста Винники зовнішньої мережі водопостачання  та каналізації від товариства з обмеженою   відповідальністю "МЕГАТЕК" при будівництві  багатоповерхових житлових будинків №1,2,3 по   вул. Винна Гора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214AC5" w14:textId="77777777" w:rsidR="00425385" w:rsidRPr="00425385" w:rsidRDefault="00425385" w:rsidP="00425385">
      <w:pPr>
        <w:rPr>
          <w:sz w:val="28"/>
          <w:szCs w:val="28"/>
        </w:rPr>
      </w:pPr>
      <w:r w:rsidRPr="00425385">
        <w:rPr>
          <w:sz w:val="28"/>
          <w:szCs w:val="28"/>
        </w:rPr>
        <w:t xml:space="preserve">         На виконання  рішення Винниківської міської ради № 461 від 15  вересня 2016 р. “Про надання згоди на безоплатне прийняття у комунальну власність територіальної громади міста Винники зовнішньої мережі водопостачання та каналізації від товариства з обмеженою відповідальністю «МЕГАТЕК» при будівництві багатоповерхових житлових будинків №1,2,3 по вул. Винна Гора  виконавчий комітет Винниківської міської ради </w:t>
      </w:r>
    </w:p>
    <w:p w14:paraId="0D3E6933" w14:textId="77777777" w:rsidR="00425385" w:rsidRPr="00425385" w:rsidRDefault="00425385" w:rsidP="00425385">
      <w:pPr>
        <w:rPr>
          <w:sz w:val="28"/>
          <w:szCs w:val="28"/>
        </w:rPr>
      </w:pPr>
    </w:p>
    <w:p w14:paraId="2E5676DC" w14:textId="77777777" w:rsidR="00425385" w:rsidRPr="00425385" w:rsidRDefault="00425385" w:rsidP="00425385">
      <w:pPr>
        <w:jc w:val="center"/>
        <w:rPr>
          <w:sz w:val="28"/>
          <w:szCs w:val="28"/>
        </w:rPr>
      </w:pPr>
      <w:bookmarkStart w:id="1" w:name="_GoBack"/>
      <w:bookmarkEnd w:id="1"/>
      <w:r w:rsidRPr="00425385">
        <w:rPr>
          <w:sz w:val="28"/>
          <w:szCs w:val="28"/>
        </w:rPr>
        <w:t>В И Р І Ш И В :</w:t>
      </w:r>
    </w:p>
    <w:p w14:paraId="461AABA4" w14:textId="77777777" w:rsidR="00425385" w:rsidRPr="00425385" w:rsidRDefault="00425385" w:rsidP="00425385">
      <w:pPr>
        <w:rPr>
          <w:sz w:val="28"/>
          <w:szCs w:val="28"/>
        </w:rPr>
      </w:pPr>
    </w:p>
    <w:p w14:paraId="083784A1" w14:textId="77777777" w:rsidR="00425385" w:rsidRPr="00425385" w:rsidRDefault="00425385" w:rsidP="00425385">
      <w:pPr>
        <w:rPr>
          <w:sz w:val="28"/>
          <w:szCs w:val="28"/>
        </w:rPr>
      </w:pPr>
      <w:r w:rsidRPr="00425385">
        <w:rPr>
          <w:sz w:val="28"/>
          <w:szCs w:val="28"/>
        </w:rPr>
        <w:t>1.</w:t>
      </w:r>
      <w:r w:rsidRPr="00425385">
        <w:rPr>
          <w:sz w:val="28"/>
          <w:szCs w:val="28"/>
        </w:rPr>
        <w:tab/>
        <w:t>Утворити комісію з приймання- передачі  у комунальну власність територіальної громади міста Винники зовнішньої мережі водопостачання та каналізації від товариства з обмеженою відповідальністю «МЕГАТЕК»  при будівництві багатоповерхових житлових будинків №1,2,3 по вул. Винна Гора   в наступному складі :</w:t>
      </w:r>
    </w:p>
    <w:p w14:paraId="54E7C3FE" w14:textId="77777777" w:rsidR="00425385" w:rsidRPr="00425385" w:rsidRDefault="00425385" w:rsidP="00425385">
      <w:pPr>
        <w:rPr>
          <w:sz w:val="28"/>
          <w:szCs w:val="28"/>
        </w:rPr>
      </w:pPr>
      <w:r w:rsidRPr="00425385">
        <w:rPr>
          <w:sz w:val="28"/>
          <w:szCs w:val="28"/>
        </w:rPr>
        <w:t>Голова комісії: Мамут М.Я. -    заступник міського голови з питань житлово-комунального господарства та фінансової -політики</w:t>
      </w:r>
    </w:p>
    <w:p w14:paraId="5A56C741" w14:textId="77777777" w:rsidR="00425385" w:rsidRPr="00425385" w:rsidRDefault="00425385" w:rsidP="00425385">
      <w:pPr>
        <w:rPr>
          <w:sz w:val="28"/>
          <w:szCs w:val="28"/>
        </w:rPr>
      </w:pPr>
      <w:r w:rsidRPr="00425385">
        <w:rPr>
          <w:sz w:val="28"/>
          <w:szCs w:val="28"/>
        </w:rPr>
        <w:t>Члени комісії :    Желіско М.Р. -          радник міського голови</w:t>
      </w:r>
    </w:p>
    <w:p w14:paraId="4E26FC9A" w14:textId="77777777" w:rsidR="00425385" w:rsidRPr="00425385" w:rsidRDefault="00425385" w:rsidP="00425385">
      <w:pPr>
        <w:rPr>
          <w:sz w:val="28"/>
          <w:szCs w:val="28"/>
        </w:rPr>
      </w:pPr>
      <w:r w:rsidRPr="00425385">
        <w:rPr>
          <w:sz w:val="28"/>
          <w:szCs w:val="28"/>
        </w:rPr>
        <w:t xml:space="preserve">                              Кричковська М.О. - начальник відділу юридичного забезпечення </w:t>
      </w:r>
    </w:p>
    <w:p w14:paraId="48B580AD" w14:textId="77777777" w:rsidR="00425385" w:rsidRPr="00425385" w:rsidRDefault="00425385" w:rsidP="00425385">
      <w:pPr>
        <w:rPr>
          <w:sz w:val="28"/>
          <w:szCs w:val="28"/>
        </w:rPr>
      </w:pPr>
      <w:r w:rsidRPr="00425385">
        <w:rPr>
          <w:sz w:val="28"/>
          <w:szCs w:val="28"/>
        </w:rPr>
        <w:lastRenderedPageBreak/>
        <w:t xml:space="preserve">                              Банах М.І. -   начальник відділу фінансової та економічної                                    політики, контролю та аудиту</w:t>
      </w:r>
    </w:p>
    <w:p w14:paraId="761659CA" w14:textId="77777777" w:rsidR="00425385" w:rsidRPr="00425385" w:rsidRDefault="00425385" w:rsidP="00425385">
      <w:pPr>
        <w:rPr>
          <w:sz w:val="28"/>
          <w:szCs w:val="28"/>
        </w:rPr>
      </w:pPr>
      <w:r w:rsidRPr="00425385">
        <w:rPr>
          <w:sz w:val="28"/>
          <w:szCs w:val="28"/>
        </w:rPr>
        <w:t xml:space="preserve">                              Горинь О.М. -          директор МКП «Винниківське»</w:t>
      </w:r>
    </w:p>
    <w:p w14:paraId="527F9EA1" w14:textId="77777777" w:rsidR="00425385" w:rsidRPr="00425385" w:rsidRDefault="00425385" w:rsidP="00425385">
      <w:pPr>
        <w:rPr>
          <w:sz w:val="28"/>
          <w:szCs w:val="28"/>
        </w:rPr>
      </w:pPr>
      <w:r w:rsidRPr="00425385">
        <w:rPr>
          <w:sz w:val="28"/>
          <w:szCs w:val="28"/>
        </w:rPr>
        <w:t xml:space="preserve">                              Лимар М.М. -           головний бухгалтер МКП «Винниківське»</w:t>
      </w:r>
    </w:p>
    <w:p w14:paraId="04F57742" w14:textId="77777777" w:rsidR="00425385" w:rsidRPr="00425385" w:rsidRDefault="00425385" w:rsidP="00425385">
      <w:pPr>
        <w:rPr>
          <w:sz w:val="28"/>
          <w:szCs w:val="28"/>
        </w:rPr>
      </w:pPr>
    </w:p>
    <w:p w14:paraId="57ECE09D" w14:textId="77777777" w:rsidR="00425385" w:rsidRPr="00425385" w:rsidRDefault="00425385" w:rsidP="00425385">
      <w:pPr>
        <w:rPr>
          <w:sz w:val="28"/>
          <w:szCs w:val="28"/>
        </w:rPr>
      </w:pPr>
      <w:r w:rsidRPr="00425385">
        <w:rPr>
          <w:sz w:val="28"/>
          <w:szCs w:val="28"/>
        </w:rPr>
        <w:t>2. Контроль за виконанням даного  рішення покласти на голову комісії.</w:t>
      </w:r>
    </w:p>
    <w:p w14:paraId="3571C55F" w14:textId="77777777" w:rsidR="00425385" w:rsidRPr="00425385" w:rsidRDefault="00425385" w:rsidP="00425385">
      <w:pPr>
        <w:rPr>
          <w:sz w:val="28"/>
          <w:szCs w:val="28"/>
        </w:rPr>
      </w:pPr>
    </w:p>
    <w:p w14:paraId="68AD9B49" w14:textId="77777777" w:rsidR="00425385" w:rsidRPr="00425385" w:rsidRDefault="00425385" w:rsidP="00425385">
      <w:pPr>
        <w:rPr>
          <w:sz w:val="28"/>
          <w:szCs w:val="28"/>
        </w:rPr>
      </w:pPr>
    </w:p>
    <w:p w14:paraId="672B2E30" w14:textId="77777777" w:rsidR="00425385" w:rsidRPr="00425385" w:rsidRDefault="00425385" w:rsidP="00425385">
      <w:pPr>
        <w:rPr>
          <w:sz w:val="28"/>
          <w:szCs w:val="28"/>
        </w:rPr>
      </w:pPr>
    </w:p>
    <w:p w14:paraId="7E97CC23" w14:textId="77777777" w:rsidR="00425385" w:rsidRPr="00425385" w:rsidRDefault="00425385" w:rsidP="00425385">
      <w:pPr>
        <w:rPr>
          <w:sz w:val="28"/>
          <w:szCs w:val="28"/>
        </w:rPr>
      </w:pPr>
      <w:r w:rsidRPr="00425385">
        <w:rPr>
          <w:sz w:val="28"/>
          <w:szCs w:val="28"/>
        </w:rPr>
        <w:t xml:space="preserve">      Міський голова</w:t>
      </w:r>
      <w:r w:rsidRPr="00425385">
        <w:rPr>
          <w:sz w:val="28"/>
          <w:szCs w:val="28"/>
        </w:rPr>
        <w:tab/>
      </w:r>
      <w:r w:rsidRPr="00425385">
        <w:rPr>
          <w:sz w:val="28"/>
          <w:szCs w:val="28"/>
        </w:rPr>
        <w:tab/>
      </w:r>
      <w:r w:rsidRPr="00425385">
        <w:rPr>
          <w:sz w:val="28"/>
          <w:szCs w:val="28"/>
        </w:rPr>
        <w:tab/>
      </w:r>
      <w:r w:rsidRPr="00425385">
        <w:rPr>
          <w:sz w:val="28"/>
          <w:szCs w:val="28"/>
        </w:rPr>
        <w:tab/>
      </w:r>
      <w:r w:rsidRPr="00425385">
        <w:rPr>
          <w:sz w:val="28"/>
          <w:szCs w:val="28"/>
        </w:rPr>
        <w:tab/>
      </w:r>
      <w:r w:rsidRPr="00425385">
        <w:rPr>
          <w:sz w:val="28"/>
          <w:szCs w:val="28"/>
        </w:rPr>
        <w:tab/>
        <w:t xml:space="preserve"> </w:t>
      </w:r>
      <w:r w:rsidRPr="00425385">
        <w:rPr>
          <w:sz w:val="28"/>
          <w:szCs w:val="28"/>
        </w:rPr>
        <w:tab/>
      </w:r>
      <w:r w:rsidRPr="00425385">
        <w:rPr>
          <w:sz w:val="28"/>
          <w:szCs w:val="28"/>
        </w:rPr>
        <w:tab/>
        <w:t>В. Квурт</w:t>
      </w:r>
      <w:r w:rsidRPr="00425385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78A77" w14:textId="77777777" w:rsidR="004310F3" w:rsidRDefault="004310F3">
      <w:r>
        <w:separator/>
      </w:r>
    </w:p>
  </w:endnote>
  <w:endnote w:type="continuationSeparator" w:id="0">
    <w:p w14:paraId="2DE9572D" w14:textId="77777777" w:rsidR="004310F3" w:rsidRDefault="00431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CF260F" w14:textId="77777777" w:rsidR="004310F3" w:rsidRDefault="004310F3">
      <w:r>
        <w:separator/>
      </w:r>
    </w:p>
  </w:footnote>
  <w:footnote w:type="continuationSeparator" w:id="0">
    <w:p w14:paraId="341BC418" w14:textId="77777777" w:rsidR="004310F3" w:rsidRDefault="004310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5385"/>
    <w:rsid w:val="004310F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A7C27-2B10-4A03-8DAB-A45CE25A3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1292</Words>
  <Characters>737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2024-02-29T08:21:00Z</dcterms:modified>
</cp:coreProperties>
</file>