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каналізаційної мережі   по вул. Котляревського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7E52D6" w14:textId="77777777" w:rsidR="007D0A0C" w:rsidRPr="007D0A0C" w:rsidRDefault="007D0A0C" w:rsidP="007D0A0C">
      <w:pPr>
        <w:ind w:firstLine="720"/>
        <w:rPr>
          <w:sz w:val="28"/>
          <w:szCs w:val="28"/>
        </w:rPr>
      </w:pPr>
      <w:r w:rsidRPr="007D0A0C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6F4AEAF1" w14:textId="77777777" w:rsidR="007D0A0C" w:rsidRDefault="007D0A0C" w:rsidP="007D0A0C">
      <w:pPr>
        <w:rPr>
          <w:sz w:val="28"/>
          <w:szCs w:val="28"/>
        </w:rPr>
      </w:pPr>
      <w:r w:rsidRPr="007D0A0C">
        <w:rPr>
          <w:sz w:val="28"/>
          <w:szCs w:val="28"/>
        </w:rPr>
        <w:t xml:space="preserve">                                                             </w:t>
      </w:r>
    </w:p>
    <w:p w14:paraId="493CB7D4" w14:textId="2824060E" w:rsidR="007D0A0C" w:rsidRDefault="007D0A0C" w:rsidP="007D0A0C">
      <w:pPr>
        <w:jc w:val="center"/>
        <w:rPr>
          <w:sz w:val="28"/>
          <w:szCs w:val="28"/>
        </w:rPr>
      </w:pPr>
      <w:r w:rsidRPr="007D0A0C">
        <w:rPr>
          <w:sz w:val="28"/>
          <w:szCs w:val="28"/>
        </w:rPr>
        <w:t>В И Р І Ш И В:</w:t>
      </w:r>
    </w:p>
    <w:p w14:paraId="09090D26" w14:textId="77777777" w:rsidR="007D0A0C" w:rsidRPr="007D0A0C" w:rsidRDefault="007D0A0C" w:rsidP="007D0A0C">
      <w:pPr>
        <w:jc w:val="center"/>
        <w:rPr>
          <w:sz w:val="28"/>
          <w:szCs w:val="28"/>
        </w:rPr>
      </w:pPr>
      <w:bookmarkStart w:id="1" w:name="_GoBack"/>
      <w:bookmarkEnd w:id="1"/>
    </w:p>
    <w:p w14:paraId="396522EC" w14:textId="77777777" w:rsidR="007D0A0C" w:rsidRPr="007D0A0C" w:rsidRDefault="007D0A0C" w:rsidP="007D0A0C">
      <w:pPr>
        <w:rPr>
          <w:sz w:val="28"/>
          <w:szCs w:val="28"/>
        </w:rPr>
      </w:pPr>
      <w:r w:rsidRPr="007D0A0C">
        <w:rPr>
          <w:sz w:val="28"/>
          <w:szCs w:val="28"/>
        </w:rPr>
        <w:t>1.Затвердити робочий  проект « Будівництво каналізаційної мережі по вул. Котляревськогоу м. Винники»</w:t>
      </w:r>
    </w:p>
    <w:p w14:paraId="77F98894" w14:textId="77777777" w:rsidR="007D0A0C" w:rsidRPr="007D0A0C" w:rsidRDefault="007D0A0C" w:rsidP="007D0A0C">
      <w:pPr>
        <w:rPr>
          <w:sz w:val="28"/>
          <w:szCs w:val="28"/>
        </w:rPr>
      </w:pPr>
    </w:p>
    <w:p w14:paraId="3AF99598" w14:textId="77777777" w:rsidR="007D0A0C" w:rsidRPr="007D0A0C" w:rsidRDefault="007D0A0C" w:rsidP="007D0A0C">
      <w:pPr>
        <w:rPr>
          <w:sz w:val="28"/>
          <w:szCs w:val="28"/>
        </w:rPr>
      </w:pPr>
      <w:r w:rsidRPr="007D0A0C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3ECBD91" w14:textId="77777777" w:rsidR="007D0A0C" w:rsidRPr="007D0A0C" w:rsidRDefault="007D0A0C" w:rsidP="007D0A0C">
      <w:pPr>
        <w:rPr>
          <w:sz w:val="28"/>
          <w:szCs w:val="28"/>
        </w:rPr>
      </w:pPr>
    </w:p>
    <w:p w14:paraId="7C3112E1" w14:textId="77777777" w:rsidR="007D0A0C" w:rsidRPr="007D0A0C" w:rsidRDefault="007D0A0C" w:rsidP="007D0A0C">
      <w:pPr>
        <w:rPr>
          <w:sz w:val="28"/>
          <w:szCs w:val="28"/>
        </w:rPr>
      </w:pPr>
    </w:p>
    <w:p w14:paraId="01AE2C37" w14:textId="77777777" w:rsidR="007D0A0C" w:rsidRPr="007D0A0C" w:rsidRDefault="007D0A0C" w:rsidP="007D0A0C">
      <w:pPr>
        <w:rPr>
          <w:sz w:val="28"/>
          <w:szCs w:val="28"/>
        </w:rPr>
      </w:pPr>
    </w:p>
    <w:p w14:paraId="11E2F1CE" w14:textId="77777777" w:rsidR="007D0A0C" w:rsidRPr="007D0A0C" w:rsidRDefault="007D0A0C" w:rsidP="007D0A0C">
      <w:pPr>
        <w:rPr>
          <w:sz w:val="28"/>
          <w:szCs w:val="28"/>
        </w:rPr>
      </w:pPr>
      <w:r w:rsidRPr="007D0A0C">
        <w:rPr>
          <w:sz w:val="28"/>
          <w:szCs w:val="28"/>
        </w:rPr>
        <w:t xml:space="preserve">             Міський  голова                                                                               В.Квурт</w:t>
      </w:r>
    </w:p>
    <w:p w14:paraId="4A632BAD" w14:textId="77777777" w:rsidR="007D0A0C" w:rsidRPr="007D0A0C" w:rsidRDefault="007D0A0C" w:rsidP="007D0A0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13D83" w14:textId="77777777" w:rsidR="009D0235" w:rsidRDefault="009D0235">
      <w:r>
        <w:separator/>
      </w:r>
    </w:p>
  </w:endnote>
  <w:endnote w:type="continuationSeparator" w:id="0">
    <w:p w14:paraId="2ABE74B8" w14:textId="77777777" w:rsidR="009D0235" w:rsidRDefault="009D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51A0A" w14:textId="77777777" w:rsidR="009D0235" w:rsidRDefault="009D0235">
      <w:r>
        <w:separator/>
      </w:r>
    </w:p>
  </w:footnote>
  <w:footnote w:type="continuationSeparator" w:id="0">
    <w:p w14:paraId="70053142" w14:textId="77777777" w:rsidR="009D0235" w:rsidRDefault="009D0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0A0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023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08E92-DBDD-4E49-ADAB-A53D33C6F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2024-02-29T08:42:00Z</dcterms:modified>
</cp:coreProperties>
</file>