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№8 від 03.10.2016 року на централізоване   водопостачання та водовідведення   ТзОВ "Мега Тек" по вул. Винна Гора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7A93ED" w14:textId="77777777" w:rsidR="00521C7B" w:rsidRPr="00521C7B" w:rsidRDefault="00521C7B" w:rsidP="00521C7B">
      <w:pPr>
        <w:ind w:firstLine="720"/>
        <w:rPr>
          <w:sz w:val="28"/>
          <w:szCs w:val="28"/>
        </w:rPr>
      </w:pPr>
      <w:r w:rsidRPr="00521C7B">
        <w:rPr>
          <w:sz w:val="28"/>
          <w:szCs w:val="28"/>
        </w:rPr>
        <w:t xml:space="preserve">Розглянувши звернення ТзОВ “Мега Тек”, зареєстроване у виконавчому комітеті Винниківської міської ради за № 3-13-7-647 від 13.09.2016 року про видачу технічних умов на водопостачання та водовідведення багатоповерхових житлових будинків з  вбудовано-прибудованими приміщеннями по вул. Винна Гора, ІІІ-я черга будівництва (будинки №6 та №7 на генплані),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2E89C922" w14:textId="77777777" w:rsidR="00521C7B" w:rsidRPr="00521C7B" w:rsidRDefault="00521C7B" w:rsidP="00521C7B">
      <w:pPr>
        <w:rPr>
          <w:sz w:val="28"/>
          <w:szCs w:val="28"/>
        </w:rPr>
      </w:pPr>
    </w:p>
    <w:p w14:paraId="54DC8730" w14:textId="15E0068B" w:rsidR="00521C7B" w:rsidRPr="00521C7B" w:rsidRDefault="00521C7B" w:rsidP="00521C7B">
      <w:pPr>
        <w:jc w:val="center"/>
        <w:rPr>
          <w:sz w:val="28"/>
          <w:szCs w:val="28"/>
        </w:rPr>
      </w:pPr>
      <w:r w:rsidRPr="00521C7B">
        <w:rPr>
          <w:sz w:val="28"/>
          <w:szCs w:val="28"/>
        </w:rPr>
        <w:t>В И Р І Ш И В :</w:t>
      </w:r>
    </w:p>
    <w:p w14:paraId="163CA32C" w14:textId="5A521473" w:rsidR="00521C7B" w:rsidRPr="00521C7B" w:rsidRDefault="00521C7B" w:rsidP="00521C7B">
      <w:pPr>
        <w:rPr>
          <w:sz w:val="28"/>
          <w:szCs w:val="28"/>
        </w:rPr>
      </w:pPr>
      <w:r w:rsidRPr="00521C7B">
        <w:rPr>
          <w:sz w:val="28"/>
          <w:szCs w:val="28"/>
        </w:rPr>
        <w:t xml:space="preserve">1. Затвердити технічні умови № 8 від 03.10.2016р. на централізоване водопостачання та водовідведення ТзОВ “Мега Тек” по вул. Винна Гора для будівництва багатоповерхових житлових будинків з  вбудовано-прибудованими приміщеннями  ІІІ-я черга будівництва (будинок № 6 та №7 на генплані) загальна площа будинку № 6 5033,52кв.м., будинку № 7 — 5063,27 кв.м. </w:t>
      </w:r>
    </w:p>
    <w:p w14:paraId="2F4C93D8" w14:textId="77777777" w:rsidR="00521C7B" w:rsidRPr="00521C7B" w:rsidRDefault="00521C7B" w:rsidP="00521C7B">
      <w:pPr>
        <w:rPr>
          <w:sz w:val="28"/>
          <w:szCs w:val="28"/>
        </w:rPr>
      </w:pPr>
      <w:r w:rsidRPr="00521C7B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5B5774B7" w14:textId="77777777" w:rsidR="00521C7B" w:rsidRDefault="00521C7B" w:rsidP="00521C7B">
      <w:pPr>
        <w:rPr>
          <w:sz w:val="28"/>
          <w:szCs w:val="28"/>
        </w:rPr>
      </w:pPr>
      <w:r w:rsidRPr="00521C7B">
        <w:rPr>
          <w:sz w:val="28"/>
          <w:szCs w:val="28"/>
        </w:rPr>
        <w:t xml:space="preserve"> </w:t>
      </w:r>
    </w:p>
    <w:p w14:paraId="01C471E0" w14:textId="19E7593F" w:rsidR="00213958" w:rsidRPr="006F2805" w:rsidRDefault="00521C7B" w:rsidP="00521C7B">
      <w:pPr>
        <w:rPr>
          <w:sz w:val="28"/>
          <w:szCs w:val="28"/>
        </w:rPr>
      </w:pPr>
      <w:bookmarkStart w:id="1" w:name="_GoBack"/>
      <w:bookmarkEnd w:id="1"/>
      <w:r w:rsidRPr="00521C7B">
        <w:rPr>
          <w:sz w:val="28"/>
          <w:szCs w:val="28"/>
        </w:rPr>
        <w:t>Міський голова</w:t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</w:r>
      <w:r w:rsidRPr="00521C7B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C4333" w14:textId="77777777" w:rsidR="00E80443" w:rsidRDefault="00E80443">
      <w:r>
        <w:separator/>
      </w:r>
    </w:p>
  </w:endnote>
  <w:endnote w:type="continuationSeparator" w:id="0">
    <w:p w14:paraId="7CA8190E" w14:textId="77777777" w:rsidR="00E80443" w:rsidRDefault="00E80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4F3CE" w14:textId="77777777" w:rsidR="00E80443" w:rsidRDefault="00E80443">
      <w:r>
        <w:separator/>
      </w:r>
    </w:p>
  </w:footnote>
  <w:footnote w:type="continuationSeparator" w:id="0">
    <w:p w14:paraId="7A67499B" w14:textId="77777777" w:rsidR="00E80443" w:rsidRDefault="00E80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C7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443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9F4E9-C641-4E80-9474-81610D3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1245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2024-02-29T09:21:00Z</dcterms:modified>
</cp:coreProperties>
</file>