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ДП "Добробут"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C549B7" w14:textId="77777777" w:rsidR="001734A5" w:rsidRPr="001734A5" w:rsidRDefault="001734A5" w:rsidP="001734A5">
      <w:pPr>
        <w:rPr>
          <w:sz w:val="28"/>
          <w:szCs w:val="28"/>
        </w:rPr>
      </w:pPr>
      <w:r w:rsidRPr="001734A5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09A9EC97" w14:textId="77777777" w:rsidR="001734A5" w:rsidRPr="001734A5" w:rsidRDefault="001734A5" w:rsidP="001734A5">
      <w:pPr>
        <w:rPr>
          <w:sz w:val="28"/>
          <w:szCs w:val="28"/>
        </w:rPr>
      </w:pPr>
    </w:p>
    <w:p w14:paraId="56E6211D" w14:textId="77777777" w:rsidR="001734A5" w:rsidRPr="001734A5" w:rsidRDefault="001734A5" w:rsidP="001734A5">
      <w:pPr>
        <w:rPr>
          <w:sz w:val="28"/>
          <w:szCs w:val="28"/>
        </w:rPr>
      </w:pPr>
    </w:p>
    <w:p w14:paraId="55914195" w14:textId="77777777" w:rsidR="001734A5" w:rsidRPr="001734A5" w:rsidRDefault="001734A5" w:rsidP="001734A5">
      <w:pPr>
        <w:jc w:val="center"/>
        <w:rPr>
          <w:sz w:val="28"/>
          <w:szCs w:val="28"/>
        </w:rPr>
      </w:pPr>
      <w:bookmarkStart w:id="1" w:name="_GoBack"/>
      <w:bookmarkEnd w:id="1"/>
      <w:r w:rsidRPr="001734A5">
        <w:rPr>
          <w:sz w:val="28"/>
          <w:szCs w:val="28"/>
        </w:rPr>
        <w:t>В И Р І Ш И В:</w:t>
      </w:r>
    </w:p>
    <w:p w14:paraId="408DC81F" w14:textId="77777777" w:rsidR="001734A5" w:rsidRPr="001734A5" w:rsidRDefault="001734A5" w:rsidP="001734A5">
      <w:pPr>
        <w:rPr>
          <w:sz w:val="28"/>
          <w:szCs w:val="28"/>
        </w:rPr>
      </w:pPr>
    </w:p>
    <w:p w14:paraId="1A4322AF" w14:textId="77777777" w:rsidR="001734A5" w:rsidRPr="001734A5" w:rsidRDefault="001734A5" w:rsidP="001734A5">
      <w:pPr>
        <w:rPr>
          <w:sz w:val="28"/>
          <w:szCs w:val="28"/>
        </w:rPr>
      </w:pPr>
      <w:r w:rsidRPr="001734A5">
        <w:rPr>
          <w:sz w:val="28"/>
          <w:szCs w:val="28"/>
        </w:rPr>
        <w:t xml:space="preserve">       1.    Виконавчому комітету Винниківської міської ради передати безоплатно на баланс    ДП «Добробут» МКП «Винниківське» матеріальні цінності, а саме:</w:t>
      </w:r>
    </w:p>
    <w:p w14:paraId="1C9649C0" w14:textId="77777777" w:rsidR="001734A5" w:rsidRPr="001734A5" w:rsidRDefault="001734A5" w:rsidP="001734A5">
      <w:pPr>
        <w:rPr>
          <w:sz w:val="28"/>
          <w:szCs w:val="28"/>
        </w:rPr>
      </w:pPr>
      <w:r w:rsidRPr="001734A5">
        <w:rPr>
          <w:sz w:val="28"/>
          <w:szCs w:val="28"/>
        </w:rPr>
        <w:t>•</w:t>
      </w:r>
      <w:r w:rsidRPr="001734A5">
        <w:rPr>
          <w:sz w:val="28"/>
          <w:szCs w:val="28"/>
        </w:rPr>
        <w:tab/>
        <w:t xml:space="preserve"> знаки дорожні в кількості 3 шт., комплект кріплення для дорожніх знаків 6 комплектів  всього на суму 2 128,87 гривень (Дві тисячі сто двадцять вісім грн.87 коп.) в т.ч. ПДВ 354,81 грн. згідно акту прийому-передачі;</w:t>
      </w:r>
    </w:p>
    <w:p w14:paraId="4C980ABD" w14:textId="77777777" w:rsidR="001734A5" w:rsidRPr="001734A5" w:rsidRDefault="001734A5" w:rsidP="001734A5">
      <w:pPr>
        <w:rPr>
          <w:sz w:val="28"/>
          <w:szCs w:val="28"/>
        </w:rPr>
      </w:pPr>
      <w:r w:rsidRPr="001734A5">
        <w:rPr>
          <w:sz w:val="28"/>
          <w:szCs w:val="28"/>
        </w:rPr>
        <w:t xml:space="preserve">2.  Контроль за виконанням даного рішення покласти на начальника відділу фінансової   та економічної політики, контролю та аудиту виконавчого комітету Винниківської міської ради та директора ДП «Добробут» МКП «Винниківське» </w:t>
      </w:r>
    </w:p>
    <w:p w14:paraId="7FE0D324" w14:textId="77777777" w:rsidR="001734A5" w:rsidRPr="001734A5" w:rsidRDefault="001734A5" w:rsidP="001734A5">
      <w:pPr>
        <w:rPr>
          <w:sz w:val="28"/>
          <w:szCs w:val="28"/>
        </w:rPr>
      </w:pPr>
    </w:p>
    <w:p w14:paraId="6F110E27" w14:textId="77777777" w:rsidR="001734A5" w:rsidRPr="001734A5" w:rsidRDefault="001734A5" w:rsidP="001734A5">
      <w:pPr>
        <w:rPr>
          <w:sz w:val="28"/>
          <w:szCs w:val="28"/>
        </w:rPr>
      </w:pPr>
    </w:p>
    <w:p w14:paraId="7C58D497" w14:textId="77777777" w:rsidR="001734A5" w:rsidRPr="001734A5" w:rsidRDefault="001734A5" w:rsidP="001734A5">
      <w:pPr>
        <w:rPr>
          <w:sz w:val="28"/>
          <w:szCs w:val="28"/>
        </w:rPr>
      </w:pPr>
    </w:p>
    <w:p w14:paraId="76E0B0BE" w14:textId="77777777" w:rsidR="001734A5" w:rsidRPr="001734A5" w:rsidRDefault="001734A5" w:rsidP="001734A5">
      <w:pPr>
        <w:rPr>
          <w:sz w:val="28"/>
          <w:szCs w:val="28"/>
        </w:rPr>
      </w:pPr>
    </w:p>
    <w:p w14:paraId="24E96E06" w14:textId="77777777" w:rsidR="001734A5" w:rsidRPr="001734A5" w:rsidRDefault="001734A5" w:rsidP="001734A5">
      <w:pPr>
        <w:rPr>
          <w:sz w:val="28"/>
          <w:szCs w:val="28"/>
        </w:rPr>
      </w:pPr>
    </w:p>
    <w:p w14:paraId="2A2E9F8B" w14:textId="77777777" w:rsidR="001734A5" w:rsidRPr="001734A5" w:rsidRDefault="001734A5" w:rsidP="001734A5">
      <w:pPr>
        <w:rPr>
          <w:sz w:val="28"/>
          <w:szCs w:val="28"/>
        </w:rPr>
      </w:pPr>
    </w:p>
    <w:p w14:paraId="59AB5649" w14:textId="77777777" w:rsidR="001734A5" w:rsidRPr="001734A5" w:rsidRDefault="001734A5" w:rsidP="001734A5">
      <w:pPr>
        <w:rPr>
          <w:sz w:val="28"/>
          <w:szCs w:val="28"/>
        </w:rPr>
      </w:pPr>
      <w:r w:rsidRPr="001734A5">
        <w:rPr>
          <w:sz w:val="28"/>
          <w:szCs w:val="28"/>
        </w:rPr>
        <w:t xml:space="preserve">Міський голова                                                                                    В.Л. Квурт  </w:t>
      </w:r>
    </w:p>
    <w:p w14:paraId="1D1A109A" w14:textId="77777777" w:rsidR="001734A5" w:rsidRPr="001734A5" w:rsidRDefault="001734A5" w:rsidP="001734A5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7F1B4" w14:textId="77777777" w:rsidR="0062365D" w:rsidRDefault="0062365D">
      <w:r>
        <w:separator/>
      </w:r>
    </w:p>
  </w:endnote>
  <w:endnote w:type="continuationSeparator" w:id="0">
    <w:p w14:paraId="7A813D85" w14:textId="77777777" w:rsidR="0062365D" w:rsidRDefault="0062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0E5F7" w14:textId="77777777" w:rsidR="0062365D" w:rsidRDefault="0062365D">
      <w:r>
        <w:separator/>
      </w:r>
    </w:p>
  </w:footnote>
  <w:footnote w:type="continuationSeparator" w:id="0">
    <w:p w14:paraId="4FC9F770" w14:textId="77777777" w:rsidR="0062365D" w:rsidRDefault="00623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34A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365D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70792-D4A5-4E46-B43E-E452DAA0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2024-02-29T12:20:00Z</dcterms:modified>
</cp:coreProperties>
</file>