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поточного ремонту фонду міської  комунальної власності м. Винники на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909A6C" w14:textId="77777777" w:rsidR="0026427D" w:rsidRPr="0026427D" w:rsidRDefault="0026427D" w:rsidP="0026427D">
      <w:pPr>
        <w:ind w:firstLine="720"/>
        <w:rPr>
          <w:sz w:val="28"/>
          <w:szCs w:val="28"/>
        </w:rPr>
      </w:pPr>
      <w:r w:rsidRPr="0026427D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24.12.2015 року №74 « Про міський бюджет м. Винники на 2016 рік», виконавчий комітет Винниківської міської ради:</w:t>
      </w:r>
    </w:p>
    <w:p w14:paraId="3F80F754" w14:textId="77777777" w:rsidR="0026427D" w:rsidRPr="0026427D" w:rsidRDefault="0026427D" w:rsidP="0026427D">
      <w:pPr>
        <w:rPr>
          <w:sz w:val="28"/>
          <w:szCs w:val="28"/>
        </w:rPr>
      </w:pPr>
    </w:p>
    <w:p w14:paraId="519D200A" w14:textId="571DEC52" w:rsidR="0026427D" w:rsidRDefault="0026427D" w:rsidP="0026427D">
      <w:pPr>
        <w:jc w:val="center"/>
        <w:rPr>
          <w:sz w:val="28"/>
          <w:szCs w:val="28"/>
        </w:rPr>
      </w:pPr>
      <w:r w:rsidRPr="0026427D">
        <w:rPr>
          <w:sz w:val="28"/>
          <w:szCs w:val="28"/>
        </w:rPr>
        <w:t>ВИРІШИВ:</w:t>
      </w:r>
    </w:p>
    <w:p w14:paraId="31FFF43C" w14:textId="77777777" w:rsidR="0026427D" w:rsidRPr="0026427D" w:rsidRDefault="0026427D" w:rsidP="0026427D">
      <w:pPr>
        <w:jc w:val="center"/>
        <w:rPr>
          <w:sz w:val="28"/>
          <w:szCs w:val="28"/>
        </w:rPr>
      </w:pPr>
    </w:p>
    <w:p w14:paraId="13E30743" w14:textId="77777777" w:rsidR="0026427D" w:rsidRPr="0026427D" w:rsidRDefault="0026427D" w:rsidP="0026427D">
      <w:pPr>
        <w:rPr>
          <w:sz w:val="28"/>
          <w:szCs w:val="28"/>
        </w:rPr>
      </w:pPr>
      <w:r w:rsidRPr="0026427D">
        <w:rPr>
          <w:sz w:val="28"/>
          <w:szCs w:val="28"/>
        </w:rPr>
        <w:t>1.</w:t>
      </w:r>
      <w:r w:rsidRPr="0026427D">
        <w:rPr>
          <w:sz w:val="28"/>
          <w:szCs w:val="28"/>
        </w:rPr>
        <w:tab/>
        <w:t>Затвердити уточнений титульний список на 2016 рік на виконання робіт по поточному ремонту з міського бюджету м. Винники:</w:t>
      </w:r>
    </w:p>
    <w:p w14:paraId="079A50D6" w14:textId="77777777" w:rsidR="0026427D" w:rsidRPr="0026427D" w:rsidRDefault="0026427D" w:rsidP="0026427D">
      <w:pPr>
        <w:rPr>
          <w:sz w:val="28"/>
          <w:szCs w:val="28"/>
        </w:rPr>
      </w:pPr>
    </w:p>
    <w:p w14:paraId="461BDDC2" w14:textId="35A4243F" w:rsidR="0026427D" w:rsidRPr="0026427D" w:rsidRDefault="0026427D" w:rsidP="0026427D">
      <w:pPr>
        <w:rPr>
          <w:sz w:val="28"/>
          <w:szCs w:val="28"/>
        </w:rPr>
      </w:pPr>
      <w:r w:rsidRPr="0026427D">
        <w:rPr>
          <w:sz w:val="28"/>
          <w:szCs w:val="28"/>
        </w:rPr>
        <w:t>КТКВК 100101 «житлово-експлуатаційне господарство»- поточний ремо</w:t>
      </w:r>
      <w:r>
        <w:rPr>
          <w:sz w:val="28"/>
          <w:szCs w:val="28"/>
        </w:rPr>
        <w:t>нт житлових будинків на суму 604</w:t>
      </w:r>
      <w:bookmarkStart w:id="1" w:name="_GoBack"/>
      <w:bookmarkEnd w:id="1"/>
      <w:r w:rsidRPr="0026427D">
        <w:rPr>
          <w:sz w:val="28"/>
          <w:szCs w:val="28"/>
        </w:rPr>
        <w:t>,00 тис. грн. згідно додатку №1</w:t>
      </w:r>
    </w:p>
    <w:p w14:paraId="36174846" w14:textId="77777777" w:rsidR="0026427D" w:rsidRPr="0026427D" w:rsidRDefault="0026427D" w:rsidP="0026427D">
      <w:pPr>
        <w:rPr>
          <w:sz w:val="28"/>
          <w:szCs w:val="28"/>
        </w:rPr>
      </w:pPr>
    </w:p>
    <w:p w14:paraId="363C7561" w14:textId="77777777" w:rsidR="0026427D" w:rsidRPr="0026427D" w:rsidRDefault="0026427D" w:rsidP="0026427D">
      <w:pPr>
        <w:rPr>
          <w:sz w:val="28"/>
          <w:szCs w:val="28"/>
        </w:rPr>
      </w:pPr>
      <w:r w:rsidRPr="0026427D">
        <w:rPr>
          <w:sz w:val="28"/>
          <w:szCs w:val="28"/>
        </w:rPr>
        <w:t>2.</w:t>
      </w:r>
      <w:r w:rsidRPr="0026427D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житлово-комунального господарства та фінансової політики.</w:t>
      </w:r>
    </w:p>
    <w:p w14:paraId="486FDCCF" w14:textId="77777777" w:rsidR="0026427D" w:rsidRPr="0026427D" w:rsidRDefault="0026427D" w:rsidP="0026427D">
      <w:pPr>
        <w:rPr>
          <w:sz w:val="28"/>
          <w:szCs w:val="28"/>
        </w:rPr>
      </w:pPr>
    </w:p>
    <w:p w14:paraId="0676D17C" w14:textId="77777777" w:rsidR="0026427D" w:rsidRPr="0026427D" w:rsidRDefault="0026427D" w:rsidP="0026427D">
      <w:pPr>
        <w:rPr>
          <w:sz w:val="28"/>
          <w:szCs w:val="28"/>
        </w:rPr>
      </w:pPr>
    </w:p>
    <w:p w14:paraId="01C471E0" w14:textId="7B457E0D" w:rsidR="00213958" w:rsidRPr="006F2805" w:rsidRDefault="0026427D" w:rsidP="0026427D">
      <w:pPr>
        <w:rPr>
          <w:sz w:val="28"/>
          <w:szCs w:val="28"/>
        </w:rPr>
      </w:pPr>
      <w:r w:rsidRPr="0026427D"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  <w:t xml:space="preserve">Міський голова      </w:t>
      </w:r>
      <w:r w:rsidRPr="0026427D">
        <w:rPr>
          <w:sz w:val="28"/>
          <w:szCs w:val="28"/>
        </w:rPr>
        <w:t xml:space="preserve">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5216C" w14:textId="77777777" w:rsidR="003562DD" w:rsidRDefault="003562DD">
      <w:r>
        <w:separator/>
      </w:r>
    </w:p>
  </w:endnote>
  <w:endnote w:type="continuationSeparator" w:id="0">
    <w:p w14:paraId="4F3F9C74" w14:textId="77777777" w:rsidR="003562DD" w:rsidRDefault="00356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9FBF6" w14:textId="77777777" w:rsidR="003562DD" w:rsidRDefault="003562DD">
      <w:r>
        <w:separator/>
      </w:r>
    </w:p>
  </w:footnote>
  <w:footnote w:type="continuationSeparator" w:id="0">
    <w:p w14:paraId="2F97CB71" w14:textId="77777777" w:rsidR="003562DD" w:rsidRDefault="003562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427D"/>
    <w:rsid w:val="00287847"/>
    <w:rsid w:val="00294625"/>
    <w:rsid w:val="002A52D5"/>
    <w:rsid w:val="002C74B0"/>
    <w:rsid w:val="002E7407"/>
    <w:rsid w:val="0030555B"/>
    <w:rsid w:val="003562DD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7A59B-4CD8-492A-A716-AF31FC1FD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2024-03-04T11:13:00Z</dcterms:modified>
</cp:coreProperties>
</file>