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  вул. Забава,48 (к/н 4610160300:07:003:0321)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1434D3" w14:textId="77777777" w:rsidR="00A76720" w:rsidRDefault="00A76720" w:rsidP="00A76720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 Винники», розглянувши заяву гр. Готри Ю.І., беручи до уваги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 (н.і/д 62260831 від 29.06.2016р.), Декларацію про готовність об’єкта до експлуатації, зареєстровану в Департаменті ДАБІ у Львівській обл. від 17.08.2016р. №ЛВ 142162321158, технічний паспорт, Довідку ОКП ЛОР «БТІ та ЕО» №1/10192 від 19.07.2016р., виконком Винниківської міської ради -</w:t>
      </w:r>
    </w:p>
    <w:p w14:paraId="713B45A3" w14:textId="77777777" w:rsidR="00A76720" w:rsidRDefault="00A76720" w:rsidP="00A76720">
      <w:pPr>
        <w:jc w:val="center"/>
        <w:rPr>
          <w:b/>
        </w:rPr>
      </w:pPr>
    </w:p>
    <w:p w14:paraId="09EB66E5" w14:textId="77777777" w:rsidR="00A76720" w:rsidRDefault="00A76720" w:rsidP="00A76720">
      <w:pPr>
        <w:jc w:val="center"/>
        <w:rPr>
          <w:b/>
        </w:rPr>
      </w:pPr>
      <w:r>
        <w:rPr>
          <w:b/>
        </w:rPr>
        <w:t>В И Р І Ш И В :</w:t>
      </w:r>
    </w:p>
    <w:p w14:paraId="26D7093A" w14:textId="77777777" w:rsidR="00A76720" w:rsidRDefault="00A76720" w:rsidP="00A76720">
      <w:pPr>
        <w:jc w:val="center"/>
        <w:rPr>
          <w:b/>
        </w:rPr>
      </w:pPr>
    </w:p>
    <w:p w14:paraId="2289CC17" w14:textId="77777777" w:rsidR="00A76720" w:rsidRDefault="00A76720" w:rsidP="00A76720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 Забава,48 (к/н 4610160300:07:003:0321) у м. Винники, присвоїти поштову адресу, а саме: вул.Забава,48-а у  м. Винники.</w:t>
      </w:r>
    </w:p>
    <w:p w14:paraId="1B6755EA" w14:textId="77777777" w:rsidR="00A76720" w:rsidRDefault="00A76720" w:rsidP="00A76720">
      <w:pPr>
        <w:ind w:firstLine="708"/>
        <w:jc w:val="both"/>
      </w:pPr>
      <w:r>
        <w:t>Будинок  складається з 3-х житлових кімнат. Загальна площа будинку становить – 138,20 кв. м., житлова площа будинку становить – 52,60 кв. м.</w:t>
      </w:r>
    </w:p>
    <w:p w14:paraId="6657B764" w14:textId="77777777" w:rsidR="00A76720" w:rsidRDefault="00A76720" w:rsidP="00A76720">
      <w:pPr>
        <w:jc w:val="both"/>
      </w:pPr>
      <w:r>
        <w:t>2.</w:t>
      </w:r>
      <w:r>
        <w:tab/>
        <w:t>Протягом місяця  гр. Готра Ю.І. зобов'язаний виготовити і встановити номерний знак з назвою вулиці на будинок  та поштову скриньку.</w:t>
      </w:r>
    </w:p>
    <w:p w14:paraId="4E2358CF" w14:textId="77777777" w:rsidR="00A76720" w:rsidRDefault="00A76720" w:rsidP="00A76720">
      <w:pPr>
        <w:jc w:val="both"/>
      </w:pPr>
      <w:r>
        <w:lastRenderedPageBreak/>
        <w:t>3.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D12E31A" w14:textId="77777777" w:rsidR="00A76720" w:rsidRDefault="00A76720" w:rsidP="00A76720">
      <w:pPr>
        <w:jc w:val="both"/>
        <w:rPr>
          <w:b/>
          <w:i/>
        </w:rPr>
      </w:pPr>
    </w:p>
    <w:p w14:paraId="189F377C" w14:textId="77777777" w:rsidR="00A76720" w:rsidRDefault="00A76720" w:rsidP="00A76720">
      <w:pPr>
        <w:jc w:val="both"/>
        <w:rPr>
          <w:b/>
          <w:i/>
        </w:rPr>
      </w:pPr>
    </w:p>
    <w:p w14:paraId="2F205E20" w14:textId="77777777" w:rsidR="00A76720" w:rsidRDefault="00A76720" w:rsidP="00A76720">
      <w:pPr>
        <w:jc w:val="both"/>
        <w:rPr>
          <w:b/>
          <w:i/>
        </w:rPr>
      </w:pPr>
    </w:p>
    <w:p w14:paraId="07C7AF72" w14:textId="77777777" w:rsidR="00A76720" w:rsidRDefault="00A76720" w:rsidP="00A76720">
      <w:pPr>
        <w:ind w:firstLine="708"/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В.Л. 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B3BFC7" w14:textId="77777777" w:rsidR="004058B4" w:rsidRDefault="004058B4">
      <w:r>
        <w:separator/>
      </w:r>
    </w:p>
  </w:endnote>
  <w:endnote w:type="continuationSeparator" w:id="0">
    <w:p w14:paraId="2865ED40" w14:textId="77777777" w:rsidR="004058B4" w:rsidRDefault="00405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FA1D5" w14:textId="77777777" w:rsidR="004058B4" w:rsidRDefault="004058B4">
      <w:r>
        <w:separator/>
      </w:r>
    </w:p>
  </w:footnote>
  <w:footnote w:type="continuationSeparator" w:id="0">
    <w:p w14:paraId="3EBF3013" w14:textId="77777777" w:rsidR="004058B4" w:rsidRDefault="00405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58B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720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CEE3A-2253-49A0-84F4-C86EE85E2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1567</Words>
  <Characters>894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2024-03-04T12:35:00Z</dcterms:modified>
</cp:coreProperties>
</file>