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по вул. Забава, 48   (к/н 4610160300:07:003:0320)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8A26157" w14:textId="77777777" w:rsidR="00D026A4" w:rsidRPr="00D026A4" w:rsidRDefault="00D026A4" w:rsidP="00D026A4">
      <w:pPr>
        <w:ind w:firstLine="720"/>
        <w:rPr>
          <w:sz w:val="28"/>
          <w:szCs w:val="28"/>
        </w:rPr>
      </w:pPr>
      <w:r w:rsidRPr="00D026A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Мариняка М.М., беручи до уваги 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об'єкта нерухомого майна (н.і/д  66927592 від 30.08.2016р.),   виконком Винниківської міської ради –</w:t>
      </w:r>
    </w:p>
    <w:p w14:paraId="787D0757" w14:textId="77777777" w:rsidR="00D026A4" w:rsidRPr="00D026A4" w:rsidRDefault="00D026A4" w:rsidP="00D026A4">
      <w:pPr>
        <w:rPr>
          <w:sz w:val="28"/>
          <w:szCs w:val="28"/>
        </w:rPr>
      </w:pPr>
    </w:p>
    <w:p w14:paraId="6F8F9268" w14:textId="77777777" w:rsidR="00D026A4" w:rsidRPr="00D026A4" w:rsidRDefault="00D026A4" w:rsidP="00D026A4">
      <w:pPr>
        <w:jc w:val="center"/>
        <w:rPr>
          <w:sz w:val="28"/>
          <w:szCs w:val="28"/>
        </w:rPr>
      </w:pPr>
      <w:bookmarkStart w:id="1" w:name="_GoBack"/>
      <w:bookmarkEnd w:id="1"/>
      <w:r w:rsidRPr="00D026A4">
        <w:rPr>
          <w:sz w:val="28"/>
          <w:szCs w:val="28"/>
        </w:rPr>
        <w:t>ВИРІШИВ:</w:t>
      </w:r>
    </w:p>
    <w:p w14:paraId="71F09F15" w14:textId="77777777" w:rsidR="00D026A4" w:rsidRPr="00D026A4" w:rsidRDefault="00D026A4" w:rsidP="00D026A4">
      <w:pPr>
        <w:rPr>
          <w:sz w:val="28"/>
          <w:szCs w:val="28"/>
        </w:rPr>
      </w:pPr>
    </w:p>
    <w:p w14:paraId="3713D9D9" w14:textId="77777777" w:rsidR="00D026A4" w:rsidRPr="00D026A4" w:rsidRDefault="00D026A4" w:rsidP="00D026A4">
      <w:pPr>
        <w:rPr>
          <w:sz w:val="28"/>
          <w:szCs w:val="28"/>
        </w:rPr>
      </w:pPr>
      <w:r w:rsidRPr="00D026A4">
        <w:rPr>
          <w:sz w:val="28"/>
          <w:szCs w:val="28"/>
        </w:rPr>
        <w:t>1.</w:t>
      </w:r>
      <w:r w:rsidRPr="00D026A4">
        <w:rPr>
          <w:sz w:val="28"/>
          <w:szCs w:val="28"/>
        </w:rPr>
        <w:tab/>
        <w:t>Видати гр. Мариняку Миколі Миколайовичу будівельний паспорт забудови земельної ділянки на проектування та будівництво індивідуального житлового  будинку на земельній ділянці по вул.  Забава,48 (к/н 4610160300:07:003:0320)  у м. Винники.</w:t>
      </w:r>
    </w:p>
    <w:p w14:paraId="0F991EFE" w14:textId="77777777" w:rsidR="00D026A4" w:rsidRPr="00D026A4" w:rsidRDefault="00D026A4" w:rsidP="00D026A4">
      <w:pPr>
        <w:rPr>
          <w:sz w:val="28"/>
          <w:szCs w:val="28"/>
        </w:rPr>
      </w:pPr>
      <w:r w:rsidRPr="00D026A4">
        <w:rPr>
          <w:sz w:val="28"/>
          <w:szCs w:val="28"/>
        </w:rPr>
        <w:t>2.</w:t>
      </w:r>
      <w:r w:rsidRPr="00D026A4">
        <w:rPr>
          <w:sz w:val="28"/>
          <w:szCs w:val="28"/>
        </w:rPr>
        <w:tab/>
        <w:t xml:space="preserve">Доручити відділу містобудування та управління ресурсами виконати будівельний паспорт забудови земельної ділянки на проектування та </w:t>
      </w:r>
      <w:r w:rsidRPr="00D026A4">
        <w:rPr>
          <w:sz w:val="28"/>
          <w:szCs w:val="28"/>
        </w:rPr>
        <w:lastRenderedPageBreak/>
        <w:t>будівництво індивідуального житлового  будинку на земельній ділянці по вул. Забава,48 (к/н 4610160300:07:003:0320) у м. Винники.</w:t>
      </w:r>
    </w:p>
    <w:p w14:paraId="0046C2DB" w14:textId="77777777" w:rsidR="00D026A4" w:rsidRPr="00D026A4" w:rsidRDefault="00D026A4" w:rsidP="00D026A4">
      <w:pPr>
        <w:rPr>
          <w:sz w:val="28"/>
          <w:szCs w:val="28"/>
        </w:rPr>
      </w:pPr>
      <w:r w:rsidRPr="00D026A4">
        <w:rPr>
          <w:sz w:val="28"/>
          <w:szCs w:val="28"/>
        </w:rPr>
        <w:t>3.</w:t>
      </w:r>
      <w:r w:rsidRPr="00D026A4">
        <w:rPr>
          <w:sz w:val="28"/>
          <w:szCs w:val="28"/>
        </w:rPr>
        <w:tab/>
        <w:t>Зобов’язати гр. Мариняка М.М.:</w:t>
      </w:r>
    </w:p>
    <w:p w14:paraId="35ADF119" w14:textId="77777777" w:rsidR="00D026A4" w:rsidRPr="00D026A4" w:rsidRDefault="00D026A4" w:rsidP="00D026A4">
      <w:pPr>
        <w:rPr>
          <w:sz w:val="28"/>
          <w:szCs w:val="28"/>
        </w:rPr>
      </w:pPr>
      <w:r w:rsidRPr="00D026A4">
        <w:rPr>
          <w:sz w:val="28"/>
          <w:szCs w:val="28"/>
        </w:rPr>
        <w:t>3.1.</w:t>
      </w:r>
      <w:r w:rsidRPr="00D026A4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6D0725FF" w14:textId="77777777" w:rsidR="00D026A4" w:rsidRPr="00D026A4" w:rsidRDefault="00D026A4" w:rsidP="00D026A4">
      <w:pPr>
        <w:rPr>
          <w:sz w:val="28"/>
          <w:szCs w:val="28"/>
        </w:rPr>
      </w:pPr>
      <w:r w:rsidRPr="00D026A4">
        <w:rPr>
          <w:sz w:val="28"/>
          <w:szCs w:val="28"/>
        </w:rPr>
        <w:t>3.2.</w:t>
      </w:r>
      <w:r w:rsidRPr="00D026A4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6498EAA" w14:textId="77777777" w:rsidR="00D026A4" w:rsidRPr="00D026A4" w:rsidRDefault="00D026A4" w:rsidP="00D026A4">
      <w:pPr>
        <w:rPr>
          <w:sz w:val="28"/>
          <w:szCs w:val="28"/>
        </w:rPr>
      </w:pPr>
      <w:r w:rsidRPr="00D026A4">
        <w:rPr>
          <w:sz w:val="28"/>
          <w:szCs w:val="28"/>
        </w:rPr>
        <w:t>3.3.</w:t>
      </w:r>
      <w:r w:rsidRPr="00D026A4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0EF2E04F" w14:textId="77777777" w:rsidR="00D026A4" w:rsidRPr="00D026A4" w:rsidRDefault="00D026A4" w:rsidP="00D026A4">
      <w:pPr>
        <w:rPr>
          <w:sz w:val="28"/>
          <w:szCs w:val="28"/>
        </w:rPr>
      </w:pPr>
      <w:r w:rsidRPr="00D026A4">
        <w:rPr>
          <w:sz w:val="28"/>
          <w:szCs w:val="28"/>
        </w:rPr>
        <w:t>3.4.</w:t>
      </w:r>
      <w:r w:rsidRPr="00D026A4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693F44B" w14:textId="77777777" w:rsidR="00D026A4" w:rsidRPr="00D026A4" w:rsidRDefault="00D026A4" w:rsidP="00D026A4">
      <w:pPr>
        <w:rPr>
          <w:sz w:val="28"/>
          <w:szCs w:val="28"/>
        </w:rPr>
      </w:pPr>
      <w:r w:rsidRPr="00D026A4">
        <w:rPr>
          <w:sz w:val="28"/>
          <w:szCs w:val="28"/>
        </w:rPr>
        <w:t>3.5.</w:t>
      </w:r>
      <w:r w:rsidRPr="00D026A4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50FA08F" w14:textId="77777777" w:rsidR="00D026A4" w:rsidRPr="00D026A4" w:rsidRDefault="00D026A4" w:rsidP="00D026A4">
      <w:pPr>
        <w:rPr>
          <w:sz w:val="28"/>
          <w:szCs w:val="28"/>
        </w:rPr>
      </w:pPr>
      <w:r w:rsidRPr="00D026A4">
        <w:rPr>
          <w:sz w:val="28"/>
          <w:szCs w:val="28"/>
        </w:rPr>
        <w:t>3.6.</w:t>
      </w:r>
      <w:r w:rsidRPr="00D026A4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038F7A73" w14:textId="77777777" w:rsidR="00D026A4" w:rsidRPr="00D026A4" w:rsidRDefault="00D026A4" w:rsidP="00D026A4">
      <w:pPr>
        <w:rPr>
          <w:sz w:val="28"/>
          <w:szCs w:val="28"/>
        </w:rPr>
      </w:pPr>
      <w:r w:rsidRPr="00D026A4">
        <w:rPr>
          <w:sz w:val="28"/>
          <w:szCs w:val="28"/>
        </w:rPr>
        <w:t>3.7.</w:t>
      </w:r>
      <w:r w:rsidRPr="00D026A4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325941DB" w14:textId="77777777" w:rsidR="00D026A4" w:rsidRPr="00D026A4" w:rsidRDefault="00D026A4" w:rsidP="00D026A4">
      <w:pPr>
        <w:rPr>
          <w:sz w:val="28"/>
          <w:szCs w:val="28"/>
        </w:rPr>
      </w:pPr>
      <w:r w:rsidRPr="00D026A4">
        <w:rPr>
          <w:sz w:val="28"/>
          <w:szCs w:val="28"/>
        </w:rPr>
        <w:t>4.</w:t>
      </w:r>
      <w:r w:rsidRPr="00D026A4">
        <w:rPr>
          <w:sz w:val="28"/>
          <w:szCs w:val="28"/>
        </w:rPr>
        <w:tab/>
        <w:t>Роз’яснити гр. Мариняку М.М., що будівельні роботи можна розпочинати тільки після отримання відповідних дозволів, згідно державних норм та правил.</w:t>
      </w:r>
    </w:p>
    <w:p w14:paraId="25402B41" w14:textId="77777777" w:rsidR="00D026A4" w:rsidRPr="00D026A4" w:rsidRDefault="00D026A4" w:rsidP="00D026A4">
      <w:pPr>
        <w:rPr>
          <w:sz w:val="28"/>
          <w:szCs w:val="28"/>
        </w:rPr>
      </w:pPr>
      <w:r w:rsidRPr="00D026A4">
        <w:rPr>
          <w:sz w:val="28"/>
          <w:szCs w:val="28"/>
        </w:rPr>
        <w:t>4.1.</w:t>
      </w:r>
      <w:r w:rsidRPr="00D026A4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29C81509" w14:textId="77777777" w:rsidR="00D026A4" w:rsidRPr="00D026A4" w:rsidRDefault="00D026A4" w:rsidP="00D026A4">
      <w:pPr>
        <w:rPr>
          <w:sz w:val="28"/>
          <w:szCs w:val="28"/>
        </w:rPr>
      </w:pPr>
      <w:r w:rsidRPr="00D026A4">
        <w:rPr>
          <w:sz w:val="28"/>
          <w:szCs w:val="28"/>
        </w:rPr>
        <w:t>4.2.</w:t>
      </w:r>
      <w:r w:rsidRPr="00D026A4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BDBCB7D" w14:textId="77777777" w:rsidR="00D026A4" w:rsidRPr="00D026A4" w:rsidRDefault="00D026A4" w:rsidP="00D026A4">
      <w:pPr>
        <w:rPr>
          <w:sz w:val="28"/>
          <w:szCs w:val="28"/>
        </w:rPr>
      </w:pPr>
      <w:r w:rsidRPr="00D026A4">
        <w:rPr>
          <w:sz w:val="28"/>
          <w:szCs w:val="28"/>
        </w:rPr>
        <w:t>5.</w:t>
      </w:r>
      <w:r w:rsidRPr="00D026A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A1A76B8" w14:textId="77777777" w:rsidR="00D026A4" w:rsidRPr="00D026A4" w:rsidRDefault="00D026A4" w:rsidP="00D026A4">
      <w:pPr>
        <w:rPr>
          <w:sz w:val="28"/>
          <w:szCs w:val="28"/>
        </w:rPr>
      </w:pPr>
    </w:p>
    <w:p w14:paraId="24493182" w14:textId="77777777" w:rsidR="00D026A4" w:rsidRPr="00D026A4" w:rsidRDefault="00D026A4" w:rsidP="00D026A4">
      <w:pPr>
        <w:rPr>
          <w:sz w:val="28"/>
          <w:szCs w:val="28"/>
        </w:rPr>
      </w:pPr>
    </w:p>
    <w:p w14:paraId="26FD18B4" w14:textId="77777777" w:rsidR="00D026A4" w:rsidRPr="00D026A4" w:rsidRDefault="00D026A4" w:rsidP="00D026A4">
      <w:pPr>
        <w:rPr>
          <w:sz w:val="28"/>
          <w:szCs w:val="28"/>
        </w:rPr>
      </w:pPr>
    </w:p>
    <w:p w14:paraId="01C471E0" w14:textId="56A96803" w:rsidR="00213958" w:rsidRPr="006F2805" w:rsidRDefault="00D026A4" w:rsidP="00D026A4">
      <w:pPr>
        <w:rPr>
          <w:sz w:val="28"/>
          <w:szCs w:val="28"/>
        </w:rPr>
      </w:pPr>
      <w:r w:rsidRPr="00D026A4">
        <w:rPr>
          <w:sz w:val="28"/>
          <w:szCs w:val="28"/>
        </w:rPr>
        <w:t>Міський  голова</w:t>
      </w:r>
      <w:r w:rsidRPr="00D026A4">
        <w:rPr>
          <w:sz w:val="28"/>
          <w:szCs w:val="28"/>
        </w:rPr>
        <w:tab/>
      </w:r>
      <w:r w:rsidRPr="00D026A4">
        <w:rPr>
          <w:sz w:val="28"/>
          <w:szCs w:val="28"/>
        </w:rPr>
        <w:tab/>
      </w:r>
      <w:r w:rsidRPr="00D026A4">
        <w:rPr>
          <w:sz w:val="28"/>
          <w:szCs w:val="28"/>
        </w:rPr>
        <w:tab/>
      </w:r>
      <w:r w:rsidRPr="00D026A4">
        <w:rPr>
          <w:sz w:val="28"/>
          <w:szCs w:val="28"/>
        </w:rPr>
        <w:tab/>
      </w:r>
      <w:r w:rsidRPr="00D026A4">
        <w:rPr>
          <w:sz w:val="28"/>
          <w:szCs w:val="28"/>
        </w:rPr>
        <w:tab/>
      </w:r>
      <w:r w:rsidRPr="00D026A4">
        <w:rPr>
          <w:sz w:val="28"/>
          <w:szCs w:val="28"/>
        </w:rPr>
        <w:tab/>
      </w:r>
      <w:r w:rsidRPr="00D026A4">
        <w:rPr>
          <w:sz w:val="28"/>
          <w:szCs w:val="28"/>
        </w:rPr>
        <w:tab/>
      </w:r>
      <w:r w:rsidRPr="00D026A4">
        <w:rPr>
          <w:sz w:val="28"/>
          <w:szCs w:val="28"/>
        </w:rPr>
        <w:tab/>
      </w:r>
      <w:r w:rsidRPr="00D026A4">
        <w:rPr>
          <w:sz w:val="28"/>
          <w:szCs w:val="28"/>
        </w:rPr>
        <w:tab/>
        <w:t>В.Л. Квурт</w:t>
      </w:r>
      <w:r w:rsidRPr="00D026A4">
        <w:rPr>
          <w:sz w:val="28"/>
          <w:szCs w:val="28"/>
        </w:rPr>
        <w:tab/>
      </w:r>
      <w:r w:rsidRPr="00D026A4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9C45B8" w14:textId="77777777" w:rsidR="00EB4512" w:rsidRDefault="00EB4512">
      <w:r>
        <w:separator/>
      </w:r>
    </w:p>
  </w:endnote>
  <w:endnote w:type="continuationSeparator" w:id="0">
    <w:p w14:paraId="7BB3AE20" w14:textId="77777777" w:rsidR="00EB4512" w:rsidRDefault="00EB4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D19E25" w14:textId="77777777" w:rsidR="00EB4512" w:rsidRDefault="00EB4512">
      <w:r>
        <w:separator/>
      </w:r>
    </w:p>
  </w:footnote>
  <w:footnote w:type="continuationSeparator" w:id="0">
    <w:p w14:paraId="68BF18B0" w14:textId="77777777" w:rsidR="00EB4512" w:rsidRDefault="00EB45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26A4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B4512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993B7-D90F-43C8-A353-449339C53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2367</Words>
  <Characters>1350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2024-03-04T13:57:00Z</dcterms:modified>
</cp:coreProperties>
</file>