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Будівництво самопливного  каналізаційного  колектора по вул. Джерельна, І. Франка, Берегова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5BED9D" w14:textId="77777777" w:rsidR="00D653C6" w:rsidRPr="00D653C6" w:rsidRDefault="00D653C6" w:rsidP="00D653C6">
      <w:pPr>
        <w:ind w:firstLine="720"/>
        <w:rPr>
          <w:sz w:val="28"/>
          <w:szCs w:val="28"/>
        </w:rPr>
      </w:pPr>
      <w:r w:rsidRPr="00D653C6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04328C45" w14:textId="77777777" w:rsidR="00D653C6" w:rsidRDefault="00D653C6" w:rsidP="00D653C6">
      <w:pPr>
        <w:rPr>
          <w:sz w:val="28"/>
          <w:szCs w:val="28"/>
        </w:rPr>
      </w:pPr>
      <w:r w:rsidRPr="00D653C6">
        <w:rPr>
          <w:sz w:val="28"/>
          <w:szCs w:val="28"/>
        </w:rPr>
        <w:t xml:space="preserve">                                                             </w:t>
      </w:r>
    </w:p>
    <w:p w14:paraId="22B7747B" w14:textId="7BF514F9" w:rsidR="00D653C6" w:rsidRPr="00D653C6" w:rsidRDefault="00D653C6" w:rsidP="00D653C6">
      <w:pPr>
        <w:jc w:val="center"/>
        <w:rPr>
          <w:sz w:val="28"/>
          <w:szCs w:val="28"/>
        </w:rPr>
      </w:pPr>
      <w:bookmarkStart w:id="1" w:name="_GoBack"/>
      <w:bookmarkEnd w:id="1"/>
      <w:r w:rsidRPr="00D653C6">
        <w:rPr>
          <w:sz w:val="28"/>
          <w:szCs w:val="28"/>
        </w:rPr>
        <w:t>В И Р І Ш И В:</w:t>
      </w:r>
    </w:p>
    <w:p w14:paraId="72FC615B" w14:textId="77777777" w:rsidR="00D653C6" w:rsidRPr="00D653C6" w:rsidRDefault="00D653C6" w:rsidP="00D653C6">
      <w:pPr>
        <w:rPr>
          <w:sz w:val="28"/>
          <w:szCs w:val="28"/>
        </w:rPr>
      </w:pPr>
    </w:p>
    <w:p w14:paraId="572FD59F" w14:textId="77777777" w:rsidR="00D653C6" w:rsidRPr="00D653C6" w:rsidRDefault="00D653C6" w:rsidP="00D653C6">
      <w:pPr>
        <w:rPr>
          <w:sz w:val="28"/>
          <w:szCs w:val="28"/>
        </w:rPr>
      </w:pPr>
      <w:r w:rsidRPr="00D653C6">
        <w:rPr>
          <w:sz w:val="28"/>
          <w:szCs w:val="28"/>
        </w:rPr>
        <w:t>1.Затвердити робочий  проект « Будівництво каналізаційного  самопливного колектора по вул. Джерельна, І. Франка, Берегова   у м. Винники»</w:t>
      </w:r>
    </w:p>
    <w:p w14:paraId="61230E73" w14:textId="77777777" w:rsidR="00D653C6" w:rsidRPr="00D653C6" w:rsidRDefault="00D653C6" w:rsidP="00D653C6">
      <w:pPr>
        <w:rPr>
          <w:sz w:val="28"/>
          <w:szCs w:val="28"/>
        </w:rPr>
      </w:pPr>
    </w:p>
    <w:p w14:paraId="18EE3BE1" w14:textId="77777777" w:rsidR="00D653C6" w:rsidRPr="00D653C6" w:rsidRDefault="00D653C6" w:rsidP="00D653C6">
      <w:pPr>
        <w:rPr>
          <w:sz w:val="28"/>
          <w:szCs w:val="28"/>
        </w:rPr>
      </w:pPr>
      <w:r w:rsidRPr="00D653C6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67BE203" w14:textId="77777777" w:rsidR="00D653C6" w:rsidRPr="00D653C6" w:rsidRDefault="00D653C6" w:rsidP="00D653C6">
      <w:pPr>
        <w:rPr>
          <w:sz w:val="28"/>
          <w:szCs w:val="28"/>
        </w:rPr>
      </w:pPr>
    </w:p>
    <w:p w14:paraId="599A3434" w14:textId="77777777" w:rsidR="00D653C6" w:rsidRPr="00D653C6" w:rsidRDefault="00D653C6" w:rsidP="00D653C6">
      <w:pPr>
        <w:rPr>
          <w:sz w:val="28"/>
          <w:szCs w:val="28"/>
        </w:rPr>
      </w:pPr>
    </w:p>
    <w:p w14:paraId="0BD181B1" w14:textId="77777777" w:rsidR="00D653C6" w:rsidRPr="00D653C6" w:rsidRDefault="00D653C6" w:rsidP="00D653C6">
      <w:pPr>
        <w:rPr>
          <w:sz w:val="28"/>
          <w:szCs w:val="28"/>
        </w:rPr>
      </w:pPr>
    </w:p>
    <w:p w14:paraId="01C471E0" w14:textId="7F690BC2" w:rsidR="00213958" w:rsidRPr="006F2805" w:rsidRDefault="00D653C6" w:rsidP="00D653C6">
      <w:pPr>
        <w:rPr>
          <w:sz w:val="28"/>
          <w:szCs w:val="28"/>
        </w:rPr>
      </w:pPr>
      <w:r w:rsidRPr="00D653C6">
        <w:rPr>
          <w:sz w:val="28"/>
          <w:szCs w:val="28"/>
        </w:rPr>
        <w:t>Міський  голова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65DA7" w14:textId="77777777" w:rsidR="001F72F1" w:rsidRDefault="001F72F1">
      <w:r>
        <w:separator/>
      </w:r>
    </w:p>
  </w:endnote>
  <w:endnote w:type="continuationSeparator" w:id="0">
    <w:p w14:paraId="02E1A160" w14:textId="77777777" w:rsidR="001F72F1" w:rsidRDefault="001F7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FBEF3D" w14:textId="77777777" w:rsidR="001F72F1" w:rsidRDefault="001F72F1">
      <w:r>
        <w:separator/>
      </w:r>
    </w:p>
  </w:footnote>
  <w:footnote w:type="continuationSeparator" w:id="0">
    <w:p w14:paraId="76B7B664" w14:textId="77777777" w:rsidR="001F72F1" w:rsidRDefault="001F7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72F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53C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39468-D1F7-4C3E-8DAF-E59E28E71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2024-03-04T14:14:00Z</dcterms:modified>
</cp:coreProperties>
</file>