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Будівництво каналізаційного трубопроводу  по вул. Сагайдачного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80B9C5" w14:textId="77777777" w:rsidR="00187740" w:rsidRPr="00187740" w:rsidRDefault="00187740" w:rsidP="00187740">
      <w:pPr>
        <w:rPr>
          <w:sz w:val="28"/>
          <w:szCs w:val="28"/>
        </w:rPr>
      </w:pPr>
      <w:r w:rsidRPr="00187740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2AD1C818" w14:textId="77777777" w:rsidR="00187740" w:rsidRDefault="00187740" w:rsidP="00187740">
      <w:pPr>
        <w:rPr>
          <w:sz w:val="28"/>
          <w:szCs w:val="28"/>
        </w:rPr>
      </w:pPr>
      <w:r w:rsidRPr="00187740">
        <w:rPr>
          <w:sz w:val="28"/>
          <w:szCs w:val="28"/>
        </w:rPr>
        <w:t xml:space="preserve">                                                             </w:t>
      </w:r>
    </w:p>
    <w:p w14:paraId="30639827" w14:textId="4CF608F3" w:rsidR="00187740" w:rsidRDefault="00187740" w:rsidP="00187740">
      <w:pPr>
        <w:jc w:val="center"/>
        <w:rPr>
          <w:sz w:val="28"/>
          <w:szCs w:val="28"/>
        </w:rPr>
      </w:pPr>
      <w:r w:rsidRPr="00187740">
        <w:rPr>
          <w:sz w:val="28"/>
          <w:szCs w:val="28"/>
        </w:rPr>
        <w:t>В И Р І Ш И В:</w:t>
      </w:r>
    </w:p>
    <w:p w14:paraId="15C23004" w14:textId="77777777" w:rsidR="00187740" w:rsidRPr="00187740" w:rsidRDefault="00187740" w:rsidP="00187740">
      <w:pPr>
        <w:jc w:val="center"/>
        <w:rPr>
          <w:sz w:val="28"/>
          <w:szCs w:val="28"/>
        </w:rPr>
      </w:pPr>
      <w:bookmarkStart w:id="1" w:name="_GoBack"/>
      <w:bookmarkEnd w:id="1"/>
    </w:p>
    <w:p w14:paraId="77D0E4FC" w14:textId="77777777" w:rsidR="00187740" w:rsidRPr="00187740" w:rsidRDefault="00187740" w:rsidP="00187740">
      <w:pPr>
        <w:rPr>
          <w:sz w:val="28"/>
          <w:szCs w:val="28"/>
        </w:rPr>
      </w:pPr>
      <w:r w:rsidRPr="00187740">
        <w:rPr>
          <w:sz w:val="28"/>
          <w:szCs w:val="28"/>
        </w:rPr>
        <w:t>1.Затвердити робочий  проект « Будівництво каналізаційного трубопроводу по вул. Сагайдачного  у м. Винники»</w:t>
      </w:r>
    </w:p>
    <w:p w14:paraId="23ED8911" w14:textId="77777777" w:rsidR="00187740" w:rsidRPr="00187740" w:rsidRDefault="00187740" w:rsidP="00187740">
      <w:pPr>
        <w:rPr>
          <w:sz w:val="28"/>
          <w:szCs w:val="28"/>
        </w:rPr>
      </w:pPr>
    </w:p>
    <w:p w14:paraId="6AB00BD8" w14:textId="77777777" w:rsidR="00187740" w:rsidRPr="00187740" w:rsidRDefault="00187740" w:rsidP="00187740">
      <w:pPr>
        <w:rPr>
          <w:sz w:val="28"/>
          <w:szCs w:val="28"/>
        </w:rPr>
      </w:pPr>
      <w:r w:rsidRPr="00187740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EC33FEC" w14:textId="77777777" w:rsidR="00187740" w:rsidRPr="00187740" w:rsidRDefault="00187740" w:rsidP="00187740">
      <w:pPr>
        <w:rPr>
          <w:sz w:val="28"/>
          <w:szCs w:val="28"/>
        </w:rPr>
      </w:pPr>
    </w:p>
    <w:p w14:paraId="23783480" w14:textId="77777777" w:rsidR="00187740" w:rsidRPr="00187740" w:rsidRDefault="00187740" w:rsidP="00187740">
      <w:pPr>
        <w:rPr>
          <w:sz w:val="28"/>
          <w:szCs w:val="28"/>
        </w:rPr>
      </w:pPr>
    </w:p>
    <w:p w14:paraId="5582DE67" w14:textId="77777777" w:rsidR="00187740" w:rsidRPr="00187740" w:rsidRDefault="00187740" w:rsidP="00187740">
      <w:pPr>
        <w:rPr>
          <w:sz w:val="28"/>
          <w:szCs w:val="28"/>
        </w:rPr>
      </w:pPr>
    </w:p>
    <w:p w14:paraId="189AEF56" w14:textId="77777777" w:rsidR="00187740" w:rsidRPr="00187740" w:rsidRDefault="00187740" w:rsidP="00187740">
      <w:pPr>
        <w:rPr>
          <w:sz w:val="28"/>
          <w:szCs w:val="28"/>
        </w:rPr>
      </w:pPr>
      <w:r w:rsidRPr="00187740">
        <w:rPr>
          <w:sz w:val="28"/>
          <w:szCs w:val="28"/>
        </w:rPr>
        <w:t>Міський  голова                                                                               В.Л. Квурт</w:t>
      </w:r>
    </w:p>
    <w:p w14:paraId="0ADC6886" w14:textId="77777777" w:rsidR="00187740" w:rsidRPr="00187740" w:rsidRDefault="00187740" w:rsidP="0018774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D122F" w14:textId="77777777" w:rsidR="00AD636D" w:rsidRDefault="00AD636D">
      <w:r>
        <w:separator/>
      </w:r>
    </w:p>
  </w:endnote>
  <w:endnote w:type="continuationSeparator" w:id="0">
    <w:p w14:paraId="3D1EC820" w14:textId="77777777" w:rsidR="00AD636D" w:rsidRDefault="00AD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A2DDF" w14:textId="77777777" w:rsidR="00AD636D" w:rsidRDefault="00AD636D">
      <w:r>
        <w:separator/>
      </w:r>
    </w:p>
  </w:footnote>
  <w:footnote w:type="continuationSeparator" w:id="0">
    <w:p w14:paraId="0A8F380D" w14:textId="77777777" w:rsidR="00AD636D" w:rsidRDefault="00AD6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774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636D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2DDC8-5924-4C83-8813-3952557D9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2024-03-04T14:20:00Z</dcterms:modified>
</cp:coreProperties>
</file>