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нежитловому приміщенню -   стоматологічному кабінету, розташованому на земельній ділянці   по вул. Сухомлинського (к/н 4610160300:01:003:0051)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651A74" w14:textId="77777777" w:rsidR="00B62D03" w:rsidRDefault="00B62D03" w:rsidP="00B62D03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директора ТзОВ «Гал-Дім», беручи до уваги Договір оренди землі (№252 від 18.04.2016р.), Декларацію про готовність об’єкта до експлуатації, зареєстровану в Департаменті ДАБІ у Львівській обл. від 21.07.2016р. №ЛВ 142162031241, технічний паспорт, Довідка ОКП ЛОР «БТІ та ЕО», виконком Винниківської міської ради -</w:t>
      </w:r>
    </w:p>
    <w:p w14:paraId="69B4AC67" w14:textId="77777777" w:rsidR="00B62D03" w:rsidRDefault="00B62D03" w:rsidP="00B62D03">
      <w:pPr>
        <w:jc w:val="center"/>
        <w:rPr>
          <w:b/>
        </w:rPr>
      </w:pPr>
    </w:p>
    <w:p w14:paraId="5346EA92" w14:textId="77777777" w:rsidR="00B62D03" w:rsidRDefault="00B62D03" w:rsidP="00B62D03">
      <w:pPr>
        <w:jc w:val="center"/>
        <w:rPr>
          <w:b/>
        </w:rPr>
      </w:pPr>
      <w:r>
        <w:rPr>
          <w:b/>
        </w:rPr>
        <w:t>В И Р І Ш И В :</w:t>
      </w:r>
    </w:p>
    <w:p w14:paraId="62A1C63E" w14:textId="77777777" w:rsidR="00B62D03" w:rsidRDefault="00B62D03" w:rsidP="00B62D03">
      <w:pPr>
        <w:jc w:val="center"/>
        <w:rPr>
          <w:b/>
        </w:rPr>
      </w:pPr>
    </w:p>
    <w:p w14:paraId="733F253E" w14:textId="77777777" w:rsidR="00B62D03" w:rsidRDefault="00B62D03" w:rsidP="00B62D03">
      <w:pPr>
        <w:jc w:val="both"/>
      </w:pPr>
      <w:r>
        <w:t>1.</w:t>
      </w:r>
      <w:r>
        <w:tab/>
        <w:t>Нежитловому приміщенню – стоматологічному кабінету, розташованому на земельній ділянці по вул. Сухомлинського (к/н  4610160300:01:003:0051) у м.Винники, присвоїти поштову адресу, а саме: вул.Сухомлинського,16 у  м.Винники.</w:t>
      </w:r>
    </w:p>
    <w:p w14:paraId="5884AADE" w14:textId="77777777" w:rsidR="00B62D03" w:rsidRDefault="00B62D03" w:rsidP="00B62D03">
      <w:pPr>
        <w:ind w:firstLine="708"/>
        <w:jc w:val="both"/>
      </w:pPr>
      <w:r>
        <w:t>Загальна площа стоматологічного кабінету становить – 50,90 кв.м.</w:t>
      </w:r>
    </w:p>
    <w:p w14:paraId="749BDD7D" w14:textId="77777777" w:rsidR="00B62D03" w:rsidRDefault="00B62D03" w:rsidP="00B62D03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A8CF242" w14:textId="77777777" w:rsidR="00B62D03" w:rsidRDefault="00B62D03" w:rsidP="00B62D03">
      <w:pPr>
        <w:jc w:val="both"/>
        <w:rPr>
          <w:b/>
          <w:i/>
        </w:rPr>
      </w:pPr>
    </w:p>
    <w:p w14:paraId="2C368C8B" w14:textId="77777777" w:rsidR="00B62D03" w:rsidRDefault="00B62D03" w:rsidP="00B62D03">
      <w:pPr>
        <w:jc w:val="both"/>
        <w:rPr>
          <w:b/>
          <w:i/>
        </w:rPr>
      </w:pPr>
    </w:p>
    <w:p w14:paraId="43BA7DAC" w14:textId="77777777" w:rsidR="00B62D03" w:rsidRDefault="00B62D03" w:rsidP="00B62D03">
      <w:pPr>
        <w:jc w:val="both"/>
        <w:rPr>
          <w:b/>
          <w:i/>
        </w:rPr>
      </w:pPr>
    </w:p>
    <w:p w14:paraId="01C471E0" w14:textId="64740CC5" w:rsidR="00213958" w:rsidRPr="006F2805" w:rsidRDefault="00B62D03" w:rsidP="00B62D03">
      <w:pPr>
        <w:rPr>
          <w:sz w:val="28"/>
          <w:szCs w:val="28"/>
        </w:rPr>
      </w:pPr>
      <w:r>
        <w:rPr>
          <w:b/>
        </w:rPr>
        <w:t xml:space="preserve">      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 Квурт</w:t>
      </w:r>
      <w:r>
        <w:rPr>
          <w:b/>
        </w:rPr>
        <w:tab/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831950" w14:textId="77777777" w:rsidR="006A5C94" w:rsidRDefault="006A5C94">
      <w:r>
        <w:separator/>
      </w:r>
    </w:p>
  </w:endnote>
  <w:endnote w:type="continuationSeparator" w:id="0">
    <w:p w14:paraId="3AD91712" w14:textId="77777777" w:rsidR="006A5C94" w:rsidRDefault="006A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6A0C0" w14:textId="77777777" w:rsidR="006A5C94" w:rsidRDefault="006A5C94">
      <w:r>
        <w:separator/>
      </w:r>
    </w:p>
  </w:footnote>
  <w:footnote w:type="continuationSeparator" w:id="0">
    <w:p w14:paraId="5FE651F6" w14:textId="77777777" w:rsidR="006A5C94" w:rsidRDefault="006A5C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5C94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2D03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70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D7C76-8897-4AFA-A6D1-273EEA6A2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1287</Words>
  <Characters>734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2024-03-04T14:19:00Z</dcterms:modified>
</cp:coreProperties>
</file>