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індивідуального   житлового будинку  по вул. Миколайчука,2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D7300E" w14:textId="77777777" w:rsidR="00E8395C" w:rsidRDefault="00E8395C" w:rsidP="00E8395C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гр.Мерзи В.М., беручи до уваги Свідоцтво про право власності на нерухоме майно (серія СТА 657817), Витяг про реєстрацію права власності на нерухоме майно (серія ССТ № 174957), виконком Винниківської міської ради -</w:t>
      </w:r>
    </w:p>
    <w:p w14:paraId="415B4CD2" w14:textId="77777777" w:rsidR="00E8395C" w:rsidRDefault="00E8395C" w:rsidP="00E8395C">
      <w:pPr>
        <w:ind w:firstLine="708"/>
        <w:jc w:val="both"/>
      </w:pPr>
    </w:p>
    <w:p w14:paraId="669EF5EB" w14:textId="77777777" w:rsidR="00E8395C" w:rsidRDefault="00E8395C" w:rsidP="00E8395C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7B4D2C35" w14:textId="77777777" w:rsidR="00E8395C" w:rsidRDefault="00E8395C" w:rsidP="00E8395C">
      <w:pPr>
        <w:jc w:val="both"/>
        <w:rPr>
          <w:b/>
        </w:rPr>
      </w:pPr>
    </w:p>
    <w:p w14:paraId="5AA5E669" w14:textId="77777777" w:rsidR="00E8395C" w:rsidRDefault="00E8395C" w:rsidP="00E8395C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гр. Мерзі Володимиру Михайловичу містобудівні умови та обмеження забудови земельної ділянки на проектування та реконструкцію індивідуального житлового будинку, шляхом добудови по вул. Миколайчука,2  у м.Винники.</w:t>
      </w:r>
    </w:p>
    <w:p w14:paraId="29853F69" w14:textId="77777777" w:rsidR="00E8395C" w:rsidRDefault="00E8395C" w:rsidP="00E8395C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реконструкцію індивідуального житлового будинку, шляхом добудови по вул. Миколайчука,2  у м.Винники.</w:t>
      </w:r>
    </w:p>
    <w:p w14:paraId="77DE5CE2" w14:textId="77777777" w:rsidR="00E8395C" w:rsidRDefault="00E8395C" w:rsidP="00E8395C">
      <w:pPr>
        <w:jc w:val="both"/>
      </w:pPr>
      <w:r>
        <w:t>3.</w:t>
      </w:r>
      <w:r>
        <w:tab/>
        <w:t>Зобов’язати гр. Мерзу В.М.:</w:t>
      </w:r>
    </w:p>
    <w:p w14:paraId="289E3DB8" w14:textId="77777777" w:rsidR="00E8395C" w:rsidRDefault="00E8395C" w:rsidP="00E8395C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59B279CF" w14:textId="77777777" w:rsidR="00E8395C" w:rsidRDefault="00E8395C" w:rsidP="00E8395C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EF7DC5B" w14:textId="77777777" w:rsidR="00E8395C" w:rsidRDefault="00E8395C" w:rsidP="00E8395C">
      <w:pPr>
        <w:jc w:val="both"/>
      </w:pPr>
      <w:r>
        <w:t>3.3.</w:t>
      </w:r>
      <w:r>
        <w:tab/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5CD66F2" w14:textId="77777777" w:rsidR="00E8395C" w:rsidRDefault="00E8395C" w:rsidP="00E8395C">
      <w:pPr>
        <w:jc w:val="both"/>
      </w:pPr>
      <w:r>
        <w:t>3.4.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3F35496" w14:textId="77777777" w:rsidR="00E8395C" w:rsidRDefault="00E8395C" w:rsidP="00E8395C">
      <w:pPr>
        <w:jc w:val="both"/>
      </w:pPr>
      <w:r>
        <w:lastRenderedPageBreak/>
        <w:t>3.5.</w:t>
      </w:r>
      <w:r>
        <w:rPr>
          <w:b/>
        </w:rPr>
        <w:tab/>
      </w:r>
      <w:r>
        <w:t xml:space="preserve">Після завершення будівельних робіт з реконструкції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900F64E" w14:textId="77777777" w:rsidR="00E8395C" w:rsidRDefault="00E8395C" w:rsidP="00E8395C">
      <w:pPr>
        <w:jc w:val="both"/>
      </w:pPr>
      <w:r>
        <w:t>4.</w:t>
      </w:r>
      <w:r>
        <w:rPr>
          <w:b/>
        </w:rPr>
        <w:tab/>
      </w:r>
      <w:r>
        <w:t xml:space="preserve">Роз’яснити гр. Мерзі В.М., що будівельні роботи можна розпочинати тільки після отримання відповідних дозволів. 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 </w:t>
      </w:r>
    </w:p>
    <w:p w14:paraId="04F5D2D3" w14:textId="77777777" w:rsidR="00E8395C" w:rsidRDefault="00E8395C" w:rsidP="00E8395C">
      <w:pPr>
        <w:jc w:val="both"/>
      </w:pPr>
      <w:r>
        <w:t>5.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5A59CE0" w14:textId="77777777" w:rsidR="00E8395C" w:rsidRDefault="00E8395C" w:rsidP="00E8395C">
      <w:pPr>
        <w:jc w:val="both"/>
      </w:pPr>
      <w:r>
        <w:t>6.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802E5F" w14:textId="77777777" w:rsidR="00E8395C" w:rsidRDefault="00E8395C" w:rsidP="00E8395C">
      <w:pPr>
        <w:jc w:val="both"/>
        <w:rPr>
          <w:b/>
        </w:rPr>
      </w:pPr>
    </w:p>
    <w:p w14:paraId="597FA2B0" w14:textId="77777777" w:rsidR="00E8395C" w:rsidRDefault="00E8395C" w:rsidP="00E8395C">
      <w:pPr>
        <w:jc w:val="both"/>
        <w:rPr>
          <w:b/>
        </w:rPr>
      </w:pPr>
      <w:r>
        <w:rPr>
          <w:b/>
        </w:rPr>
        <w:t xml:space="preserve">                                                  </w:t>
      </w:r>
    </w:p>
    <w:p w14:paraId="10913247" w14:textId="77777777" w:rsidR="00E8395C" w:rsidRDefault="00E8395C" w:rsidP="00E8395C">
      <w:pPr>
        <w:jc w:val="both"/>
        <w:rPr>
          <w:b/>
        </w:rPr>
      </w:pPr>
    </w:p>
    <w:p w14:paraId="2D427655" w14:textId="77777777" w:rsidR="00E8395C" w:rsidRDefault="00E8395C" w:rsidP="00E8395C">
      <w:pPr>
        <w:jc w:val="both"/>
      </w:pPr>
      <w:r>
        <w:rPr>
          <w:b/>
        </w:rPr>
        <w:t xml:space="preserve">   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EDAE5" w14:textId="77777777" w:rsidR="006F135C" w:rsidRDefault="006F135C">
      <w:r>
        <w:separator/>
      </w:r>
    </w:p>
  </w:endnote>
  <w:endnote w:type="continuationSeparator" w:id="0">
    <w:p w14:paraId="5A970AAD" w14:textId="77777777" w:rsidR="006F135C" w:rsidRDefault="006F1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8744A" w14:textId="77777777" w:rsidR="006F135C" w:rsidRDefault="006F135C">
      <w:r>
        <w:separator/>
      </w:r>
    </w:p>
  </w:footnote>
  <w:footnote w:type="continuationSeparator" w:id="0">
    <w:p w14:paraId="2FB4CE09" w14:textId="77777777" w:rsidR="006F135C" w:rsidRDefault="006F1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135C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395C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9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588E9-1E80-4476-B1B3-B10530144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2175</Words>
  <Characters>1240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2024-03-06T09:31:00Z</dcterms:modified>
</cp:coreProperties>
</file>