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пайової участі   при здійсненні будівництва багатоквартирних житлових   будинків групи  житлової забудови (поз.І-ша черга по ГП)    по вул.Винна Гора (к/н 4610160300:01:002:0005)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F446D7" w14:textId="77777777" w:rsidR="00565079" w:rsidRDefault="00565079" w:rsidP="00565079">
      <w:pPr>
        <w:ind w:firstLine="708"/>
        <w:jc w:val="both"/>
      </w:pPr>
      <w: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15.07.2016р., розглянувши заяву директора ТзОВ «Тепло Буд Експерт», виконком Винниківської міської ради –</w:t>
      </w:r>
    </w:p>
    <w:p w14:paraId="5A4E9140" w14:textId="77777777" w:rsidR="00565079" w:rsidRDefault="00565079" w:rsidP="00565079">
      <w:pPr>
        <w:ind w:firstLine="708"/>
        <w:jc w:val="both"/>
      </w:pPr>
    </w:p>
    <w:p w14:paraId="13273ADD" w14:textId="77777777" w:rsidR="00565079" w:rsidRDefault="00565079" w:rsidP="00565079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6309F85D" w14:textId="77777777" w:rsidR="00565079" w:rsidRDefault="00565079" w:rsidP="00565079">
      <w:pPr>
        <w:jc w:val="both"/>
      </w:pPr>
    </w:p>
    <w:p w14:paraId="1089FDF3" w14:textId="77777777" w:rsidR="00565079" w:rsidRDefault="00565079" w:rsidP="00565079">
      <w:pPr>
        <w:jc w:val="both"/>
      </w:pPr>
      <w:r>
        <w:t>1.</w:t>
      </w:r>
      <w:r>
        <w:tab/>
        <w:t>Затвердити Розрахунок розміру пайової участі при здійсненні будівництва багатоквартирних житлових будинків групи житлової забудови (поз.І-ша черга по ГП)  по вул.Винна Гора (к/н 4610160300:01:002:0005)  у м.Винники в розмірі  - 891 516 грн 66 коп.</w:t>
      </w:r>
    </w:p>
    <w:p w14:paraId="18E017EA" w14:textId="77777777" w:rsidR="00565079" w:rsidRDefault="00565079" w:rsidP="00565079">
      <w:pPr>
        <w:jc w:val="both"/>
      </w:pPr>
      <w:r>
        <w:t>2.</w:t>
      </w:r>
      <w:r>
        <w:rPr>
          <w:b/>
        </w:rPr>
        <w:tab/>
      </w:r>
      <w:r>
        <w:t xml:space="preserve">Директору ТзОВ «Тепло Буд Експерт»: </w:t>
      </w:r>
    </w:p>
    <w:p w14:paraId="68022E2B" w14:textId="77777777" w:rsidR="00565079" w:rsidRDefault="00565079" w:rsidP="00565079">
      <w:pPr>
        <w:jc w:val="both"/>
      </w:pPr>
      <w:r>
        <w:t>2.1.</w:t>
      </w:r>
      <w: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6B2105F" w14:textId="77777777" w:rsidR="00565079" w:rsidRDefault="00565079" w:rsidP="00565079">
      <w:pPr>
        <w:jc w:val="both"/>
      </w:pPr>
      <w:r>
        <w:t>2.2.</w:t>
      </w:r>
      <w:r>
        <w:tab/>
        <w:t>Пайовий внесок сплатити згідно умов Договору.</w:t>
      </w:r>
    </w:p>
    <w:p w14:paraId="682AE3CD" w14:textId="77777777" w:rsidR="00565079" w:rsidRDefault="00565079" w:rsidP="00565079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7220C3" w14:textId="77777777" w:rsidR="00565079" w:rsidRDefault="00565079" w:rsidP="00565079">
      <w:pPr>
        <w:jc w:val="both"/>
        <w:rPr>
          <w:b/>
        </w:rPr>
      </w:pPr>
    </w:p>
    <w:p w14:paraId="455FCB41" w14:textId="77777777" w:rsidR="00565079" w:rsidRDefault="00565079" w:rsidP="00565079">
      <w:pPr>
        <w:jc w:val="both"/>
        <w:rPr>
          <w:b/>
        </w:rPr>
      </w:pPr>
    </w:p>
    <w:p w14:paraId="07056478" w14:textId="77777777" w:rsidR="00565079" w:rsidRDefault="00565079" w:rsidP="00565079">
      <w:pPr>
        <w:jc w:val="both"/>
        <w:rPr>
          <w:b/>
        </w:rPr>
      </w:pPr>
    </w:p>
    <w:p w14:paraId="74EBF9A0" w14:textId="77777777" w:rsidR="00565079" w:rsidRDefault="00565079" w:rsidP="00565079">
      <w:pPr>
        <w:jc w:val="both"/>
      </w:pPr>
      <w:r>
        <w:rPr>
          <w:b/>
        </w:rPr>
        <w:t xml:space="preserve">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1BD46B82" w14:textId="77777777" w:rsidR="00565079" w:rsidRDefault="00565079" w:rsidP="00565079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73638" w14:textId="77777777" w:rsidR="00803F87" w:rsidRDefault="00803F87">
      <w:r>
        <w:separator/>
      </w:r>
    </w:p>
  </w:endnote>
  <w:endnote w:type="continuationSeparator" w:id="0">
    <w:p w14:paraId="3528A575" w14:textId="77777777" w:rsidR="00803F87" w:rsidRDefault="0080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BA816" w14:textId="77777777" w:rsidR="00803F87" w:rsidRDefault="00803F87">
      <w:r>
        <w:separator/>
      </w:r>
    </w:p>
  </w:footnote>
  <w:footnote w:type="continuationSeparator" w:id="0">
    <w:p w14:paraId="411124A6" w14:textId="77777777" w:rsidR="00803F87" w:rsidRDefault="00803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507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3F8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0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DA19D-1FA4-40A1-B067-613895E64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2024-03-07T12:12:00Z</dcterms:modified>
</cp:coreProperties>
</file>