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пайової участі   при здійсненні будівництва багатоквартирного житлового   будинку  по вул.Любич-Парахоняк,13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950BB0" w14:textId="77777777" w:rsidR="000B4E31" w:rsidRDefault="000B4E31" w:rsidP="000B4E31">
      <w:pPr>
        <w:ind w:firstLine="708"/>
        <w:jc w:val="both"/>
      </w:pPr>
      <w: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15.07.2016р., розглянувши заяву директора ОК ЖБК «Грушка», виконком Винниківської міської ради –</w:t>
      </w:r>
    </w:p>
    <w:p w14:paraId="3AEE3AE0" w14:textId="77777777" w:rsidR="000B4E31" w:rsidRDefault="000B4E31" w:rsidP="000B4E31">
      <w:pPr>
        <w:ind w:firstLine="708"/>
        <w:jc w:val="both"/>
      </w:pPr>
    </w:p>
    <w:p w14:paraId="60557858" w14:textId="77777777" w:rsidR="000B4E31" w:rsidRDefault="000B4E31" w:rsidP="000B4E31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9F6A10F" w14:textId="77777777" w:rsidR="000B4E31" w:rsidRDefault="000B4E31" w:rsidP="000B4E31">
      <w:pPr>
        <w:jc w:val="both"/>
      </w:pPr>
    </w:p>
    <w:p w14:paraId="158D952B" w14:textId="77777777" w:rsidR="000B4E31" w:rsidRDefault="000B4E31" w:rsidP="000B4E31">
      <w:pPr>
        <w:jc w:val="both"/>
      </w:pPr>
      <w:r>
        <w:t>1.</w:t>
      </w:r>
      <w:r>
        <w:tab/>
        <w:t>Затвердити Розрахунок розміру пайової участі при здійсненні будівництва багатоквартирного житлового будинку з вбудованими приміщеннями громадського призначення по вул.Любич-Парахоняк,13 (к/н 4610160300:01:002:0024, к/н 4610160300:01:002:0043)  у м.Винники в розмірі  - 1 376 647 грн 20 коп.</w:t>
      </w:r>
    </w:p>
    <w:p w14:paraId="73A0487E" w14:textId="77777777" w:rsidR="000B4E31" w:rsidRDefault="000B4E31" w:rsidP="000B4E31">
      <w:pPr>
        <w:jc w:val="both"/>
      </w:pPr>
      <w:r>
        <w:t>2.</w:t>
      </w:r>
      <w:r>
        <w:rPr>
          <w:b/>
        </w:rPr>
        <w:tab/>
      </w:r>
      <w:r>
        <w:t xml:space="preserve">Директору ОК ЖБК «Грушка»: </w:t>
      </w:r>
    </w:p>
    <w:p w14:paraId="6709FA9D" w14:textId="77777777" w:rsidR="000B4E31" w:rsidRDefault="000B4E31" w:rsidP="000B4E31">
      <w:pPr>
        <w:jc w:val="both"/>
      </w:pPr>
      <w:r>
        <w:t>2.1.</w:t>
      </w:r>
      <w: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04E04828" w14:textId="77777777" w:rsidR="000B4E31" w:rsidRDefault="000B4E31" w:rsidP="000B4E31">
      <w:pPr>
        <w:jc w:val="both"/>
      </w:pPr>
      <w:r>
        <w:t>2.2.</w:t>
      </w:r>
      <w:r>
        <w:tab/>
        <w:t>Пайовий внесок сплатити згідно умов Договору.</w:t>
      </w:r>
    </w:p>
    <w:p w14:paraId="2B3CE852" w14:textId="77777777" w:rsidR="000B4E31" w:rsidRDefault="000B4E31" w:rsidP="000B4E31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A957B2" w14:textId="77777777" w:rsidR="000B4E31" w:rsidRDefault="000B4E31" w:rsidP="000B4E31">
      <w:pPr>
        <w:jc w:val="both"/>
        <w:rPr>
          <w:b/>
        </w:rPr>
      </w:pPr>
    </w:p>
    <w:p w14:paraId="2D963390" w14:textId="77777777" w:rsidR="000B4E31" w:rsidRDefault="000B4E31" w:rsidP="000B4E31">
      <w:pPr>
        <w:jc w:val="both"/>
        <w:rPr>
          <w:b/>
        </w:rPr>
      </w:pPr>
    </w:p>
    <w:p w14:paraId="7644E45D" w14:textId="77777777" w:rsidR="000B4E31" w:rsidRDefault="000B4E31" w:rsidP="000B4E31">
      <w:pPr>
        <w:jc w:val="both"/>
        <w:rPr>
          <w:b/>
        </w:rPr>
      </w:pPr>
    </w:p>
    <w:p w14:paraId="01C471E0" w14:textId="4BF9C7CF" w:rsidR="00213958" w:rsidRPr="006F2805" w:rsidRDefault="000B4E31" w:rsidP="000B4E31">
      <w:pPr>
        <w:rPr>
          <w:sz w:val="28"/>
          <w:szCs w:val="28"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4C31C" w14:textId="77777777" w:rsidR="001B0AD4" w:rsidRDefault="001B0AD4">
      <w:r>
        <w:separator/>
      </w:r>
    </w:p>
  </w:endnote>
  <w:endnote w:type="continuationSeparator" w:id="0">
    <w:p w14:paraId="668D701F" w14:textId="77777777" w:rsidR="001B0AD4" w:rsidRDefault="001B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1478D" w14:textId="77777777" w:rsidR="001B0AD4" w:rsidRDefault="001B0AD4">
      <w:r>
        <w:separator/>
      </w:r>
    </w:p>
  </w:footnote>
  <w:footnote w:type="continuationSeparator" w:id="0">
    <w:p w14:paraId="2793C70E" w14:textId="77777777" w:rsidR="001B0AD4" w:rsidRDefault="001B0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4E31"/>
    <w:rsid w:val="001125AA"/>
    <w:rsid w:val="00197762"/>
    <w:rsid w:val="001A16D8"/>
    <w:rsid w:val="001A2D70"/>
    <w:rsid w:val="001B0AD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DC9E-E3D6-4C7A-9DFD-FB0F9A708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2024-03-07T12:14:00Z</dcterms:modified>
</cp:coreProperties>
</file>