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каналізаційної мережі   по вул. Шевченка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9BF153" w14:textId="77777777" w:rsidR="00F03CE2" w:rsidRDefault="00F03CE2" w:rsidP="00F03CE2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985CC0E" w14:textId="77777777" w:rsidR="00F03CE2" w:rsidRDefault="00F03CE2" w:rsidP="00F03CE2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3CF1F2D4" w14:textId="77777777" w:rsidR="00F03CE2" w:rsidRDefault="00F03CE2" w:rsidP="00F03CE2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робочий  проект « Будівництво каналізаційної мережі по вул. Шевченка у м. Винники»</w:t>
      </w:r>
    </w:p>
    <w:p w14:paraId="28FD7C45" w14:textId="77777777" w:rsidR="00F03CE2" w:rsidRDefault="00F03CE2" w:rsidP="00F03CE2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1F9520F6" w14:textId="77777777" w:rsidR="00F03CE2" w:rsidRDefault="00F03CE2" w:rsidP="00F03CE2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71E3231" w14:textId="77777777" w:rsidR="00F03CE2" w:rsidRDefault="00F03CE2" w:rsidP="00F03CE2">
      <w:pPr>
        <w:rPr>
          <w:szCs w:val="24"/>
        </w:rPr>
      </w:pPr>
    </w:p>
    <w:p w14:paraId="1C785DD1" w14:textId="77777777" w:rsidR="00F03CE2" w:rsidRDefault="00F03CE2" w:rsidP="00F03CE2">
      <w:pPr>
        <w:rPr>
          <w:szCs w:val="24"/>
        </w:rPr>
      </w:pPr>
    </w:p>
    <w:p w14:paraId="50B3D080" w14:textId="77777777" w:rsidR="00F03CE2" w:rsidRDefault="00F03CE2" w:rsidP="00F03CE2">
      <w:pPr>
        <w:rPr>
          <w:szCs w:val="24"/>
        </w:rPr>
      </w:pPr>
      <w:r>
        <w:rPr>
          <w:szCs w:val="24"/>
        </w:rPr>
        <w:t xml:space="preserve">  </w:t>
      </w:r>
    </w:p>
    <w:p w14:paraId="1D529379" w14:textId="77777777" w:rsidR="00F03CE2" w:rsidRDefault="00F03CE2" w:rsidP="00F03CE2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 xml:space="preserve">       Міський  голова       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71195" w14:textId="77777777" w:rsidR="00DD5D98" w:rsidRDefault="00DD5D98">
      <w:r>
        <w:separator/>
      </w:r>
    </w:p>
  </w:endnote>
  <w:endnote w:type="continuationSeparator" w:id="0">
    <w:p w14:paraId="0A97D3FE" w14:textId="77777777" w:rsidR="00DD5D98" w:rsidRDefault="00DD5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17D7C" w14:textId="77777777" w:rsidR="00DD5D98" w:rsidRDefault="00DD5D98">
      <w:r>
        <w:separator/>
      </w:r>
    </w:p>
  </w:footnote>
  <w:footnote w:type="continuationSeparator" w:id="0">
    <w:p w14:paraId="0CA72E5A" w14:textId="77777777" w:rsidR="00DD5D98" w:rsidRDefault="00DD5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5D9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3CE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F03CE2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5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27B71-6186-439B-81DE-33D61BEC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2024-03-07T13:42:00Z</dcterms:modified>
</cp:coreProperties>
</file>