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поточного ремонту фонду міської  комунальної власності м.Винники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A44BBD" w14:textId="77777777" w:rsidR="00A07EB2" w:rsidRDefault="00A07EB2" w:rsidP="00A07EB2">
      <w:r>
        <w:t>Керуючись Законом України «Про місцеве самоврядування в Україні» на виконання рішення Винниківської міської ради від 24.12.2015 року №74 « Про міський бюджет м.Винники на 2016 рік», виконавчий комітет Винниківської міської ради:</w:t>
      </w:r>
    </w:p>
    <w:p w14:paraId="12FA5B18" w14:textId="77777777" w:rsidR="00A07EB2" w:rsidRDefault="00A07EB2" w:rsidP="00A07EB2"/>
    <w:p w14:paraId="29855B7F" w14:textId="77777777" w:rsidR="00A07EB2" w:rsidRDefault="00A07EB2" w:rsidP="00A07EB2"/>
    <w:p w14:paraId="7C13DE51" w14:textId="77777777" w:rsidR="00A07EB2" w:rsidRDefault="00A07EB2" w:rsidP="00A07EB2">
      <w:pPr>
        <w:jc w:val="center"/>
      </w:pPr>
      <w:r>
        <w:t>ВИРІШИВ:</w:t>
      </w:r>
    </w:p>
    <w:p w14:paraId="2144B8B2" w14:textId="77777777" w:rsidR="00A07EB2" w:rsidRDefault="00A07EB2" w:rsidP="00A07EB2">
      <w:pPr>
        <w:jc w:val="center"/>
      </w:pPr>
    </w:p>
    <w:p w14:paraId="646E5476" w14:textId="77777777" w:rsidR="00A07EB2" w:rsidRDefault="00A07EB2" w:rsidP="00A07EB2">
      <w:pPr>
        <w:pStyle w:val="a8"/>
        <w:numPr>
          <w:ilvl w:val="0"/>
          <w:numId w:val="3"/>
        </w:numPr>
        <w:suppressAutoHyphens/>
        <w:rPr>
          <w:szCs w:val="24"/>
        </w:rPr>
      </w:pPr>
      <w:r>
        <w:rPr>
          <w:szCs w:val="24"/>
        </w:rPr>
        <w:t>Затвердити уточнений титульний список на 2016 рік на виконання робіт по поточному ремонту з міського бюджету м.Винники:</w:t>
      </w:r>
    </w:p>
    <w:p w14:paraId="77AB1DDD" w14:textId="77777777" w:rsidR="00A07EB2" w:rsidRDefault="00A07EB2" w:rsidP="00A07EB2">
      <w:pPr>
        <w:pStyle w:val="a8"/>
        <w:rPr>
          <w:szCs w:val="24"/>
        </w:rPr>
      </w:pPr>
    </w:p>
    <w:p w14:paraId="7AA58FCF" w14:textId="77777777" w:rsidR="00A07EB2" w:rsidRDefault="00A07EB2" w:rsidP="00A07EB2">
      <w:pPr>
        <w:pStyle w:val="a8"/>
        <w:rPr>
          <w:szCs w:val="24"/>
        </w:rPr>
      </w:pPr>
      <w:r>
        <w:rPr>
          <w:szCs w:val="24"/>
        </w:rPr>
        <w:t>КТКВК 100101 «житлово-експлуатаційне господарство»- поточний ремонт житлових будинків на суму 583 500,00 тис.грн. згідно додатку №1</w:t>
      </w:r>
    </w:p>
    <w:p w14:paraId="3C8AE106" w14:textId="77777777" w:rsidR="00A07EB2" w:rsidRDefault="00A07EB2" w:rsidP="00A07EB2">
      <w:pPr>
        <w:pStyle w:val="a8"/>
        <w:rPr>
          <w:szCs w:val="24"/>
        </w:rPr>
      </w:pPr>
    </w:p>
    <w:p w14:paraId="36E78184" w14:textId="77777777" w:rsidR="00A07EB2" w:rsidRDefault="00A07EB2" w:rsidP="00A07EB2">
      <w:pPr>
        <w:pStyle w:val="a8"/>
        <w:numPr>
          <w:ilvl w:val="0"/>
          <w:numId w:val="3"/>
        </w:numPr>
        <w:suppressAutoHyphens/>
        <w:rPr>
          <w:szCs w:val="24"/>
        </w:rPr>
      </w:pPr>
      <w:r>
        <w:rPr>
          <w:szCs w:val="24"/>
        </w:rPr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6A6072BA" w14:textId="77777777" w:rsidR="00A07EB2" w:rsidRDefault="00A07EB2" w:rsidP="00A07EB2">
      <w:pPr>
        <w:rPr>
          <w:szCs w:val="24"/>
        </w:rPr>
      </w:pPr>
    </w:p>
    <w:p w14:paraId="111E383E" w14:textId="77777777" w:rsidR="00A07EB2" w:rsidRDefault="00A07EB2" w:rsidP="00A07EB2"/>
    <w:p w14:paraId="4F6060DD" w14:textId="77777777" w:rsidR="00A07EB2" w:rsidRDefault="00A07EB2" w:rsidP="00A07EB2"/>
    <w:p w14:paraId="3F70DCEC" w14:textId="77777777" w:rsidR="00A07EB2" w:rsidRDefault="00A07EB2" w:rsidP="00A07EB2"/>
    <w:p w14:paraId="67D80D05" w14:textId="77777777" w:rsidR="00A07EB2" w:rsidRDefault="00A07EB2" w:rsidP="00A07EB2">
      <w:r>
        <w:t xml:space="preserve">       Міський голова           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4D41A" w14:textId="77777777" w:rsidR="004154CE" w:rsidRDefault="004154CE">
      <w:r>
        <w:separator/>
      </w:r>
    </w:p>
  </w:endnote>
  <w:endnote w:type="continuationSeparator" w:id="0">
    <w:p w14:paraId="7B5CE4C5" w14:textId="77777777" w:rsidR="004154CE" w:rsidRDefault="00415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B7239D" w14:textId="77777777" w:rsidR="004154CE" w:rsidRDefault="004154CE">
      <w:r>
        <w:separator/>
      </w:r>
    </w:p>
  </w:footnote>
  <w:footnote w:type="continuationSeparator" w:id="0">
    <w:p w14:paraId="7EE8905A" w14:textId="77777777" w:rsidR="004154CE" w:rsidRDefault="004154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D24B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54C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07EB2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97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3DB07-17E9-4DCB-BEA2-99ADC567E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2024-03-07T13:58:00Z</dcterms:modified>
</cp:coreProperties>
</file>