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І.Франка,12 (к/н 4610160300:02:001:0041)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809F58" w14:textId="77777777" w:rsidR="00916231" w:rsidRDefault="00916231" w:rsidP="00916231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Макари Т.М., беручи до уваги Державний Акт на право власності на земельну ділянку (серія ЯД №461317), Декларацію про готовність об’єкта до експлуатації, зареєстровану в Департаменті ДАБІ у Львівській обл. від 30.08.2016р. №ЛВ 142162422560, технічний паспорт, Довідку ОКП ЛОР «БТІ та ЕО» №2/13554 від 19.09.2016р.,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72914056 від 11.11.2016р.), виконком Винниківської міської ради -</w:t>
      </w:r>
    </w:p>
    <w:p w14:paraId="586DEC6D" w14:textId="77777777" w:rsidR="00916231" w:rsidRDefault="00916231" w:rsidP="00916231">
      <w:pPr>
        <w:jc w:val="center"/>
        <w:rPr>
          <w:b/>
        </w:rPr>
      </w:pPr>
    </w:p>
    <w:p w14:paraId="0C13FC4D" w14:textId="77777777" w:rsidR="00916231" w:rsidRDefault="00916231" w:rsidP="00916231">
      <w:pPr>
        <w:jc w:val="center"/>
        <w:rPr>
          <w:b/>
        </w:rPr>
      </w:pPr>
      <w:r>
        <w:rPr>
          <w:b/>
        </w:rPr>
        <w:t>В И Р І Ш И В :</w:t>
      </w:r>
    </w:p>
    <w:p w14:paraId="75C2BC42" w14:textId="77777777" w:rsidR="00916231" w:rsidRDefault="00916231" w:rsidP="00916231">
      <w:pPr>
        <w:jc w:val="center"/>
        <w:rPr>
          <w:b/>
        </w:rPr>
      </w:pPr>
    </w:p>
    <w:p w14:paraId="4ABD2936" w14:textId="77777777" w:rsidR="00916231" w:rsidRDefault="00916231" w:rsidP="00916231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І.Франка,12 (к/н 4610160300:02:001:0041) у м.Винники, присвоїти поштову адресу, а саме: вул.І.Франка,12-а у  м.Винники.</w:t>
      </w:r>
    </w:p>
    <w:p w14:paraId="55E2D28F" w14:textId="77777777" w:rsidR="00916231" w:rsidRDefault="00916231" w:rsidP="00916231">
      <w:pPr>
        <w:ind w:firstLine="708"/>
        <w:jc w:val="both"/>
      </w:pPr>
      <w:r>
        <w:t>Будинок  складається з 4-х житлових кімнат. Загальна площа будинку становить – 125,90 кв.м., житлова площа будинку становить – 73,70 кв.м.</w:t>
      </w:r>
    </w:p>
    <w:p w14:paraId="79B49EE6" w14:textId="77777777" w:rsidR="00916231" w:rsidRDefault="00916231" w:rsidP="00916231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140CD6D" w14:textId="77777777" w:rsidR="00916231" w:rsidRDefault="00916231" w:rsidP="00916231">
      <w:pPr>
        <w:jc w:val="both"/>
        <w:rPr>
          <w:b/>
          <w:i/>
        </w:rPr>
      </w:pPr>
    </w:p>
    <w:p w14:paraId="4E15896A" w14:textId="77777777" w:rsidR="00916231" w:rsidRDefault="00916231" w:rsidP="00916231">
      <w:pPr>
        <w:jc w:val="both"/>
        <w:rPr>
          <w:b/>
          <w:i/>
        </w:rPr>
      </w:pPr>
    </w:p>
    <w:p w14:paraId="2B4597E7" w14:textId="77777777" w:rsidR="00916231" w:rsidRDefault="00916231" w:rsidP="00916231">
      <w:pPr>
        <w:jc w:val="both"/>
        <w:rPr>
          <w:b/>
          <w:i/>
        </w:rPr>
      </w:pPr>
    </w:p>
    <w:p w14:paraId="27E13E14" w14:textId="77777777" w:rsidR="00916231" w:rsidRDefault="00916231" w:rsidP="00916231">
      <w:pPr>
        <w:jc w:val="both"/>
      </w:pPr>
      <w:r>
        <w:rPr>
          <w:b/>
        </w:rPr>
        <w:t xml:space="preserve">    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</w:r>
      <w:r>
        <w:rPr>
          <w:b/>
        </w:rPr>
        <w:tab/>
        <w:t xml:space="preserve">    В.Л.Квурт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763D3" w14:textId="77777777" w:rsidR="0057087C" w:rsidRDefault="0057087C">
      <w:r>
        <w:separator/>
      </w:r>
    </w:p>
  </w:endnote>
  <w:endnote w:type="continuationSeparator" w:id="0">
    <w:p w14:paraId="412C0FC2" w14:textId="77777777" w:rsidR="0057087C" w:rsidRDefault="00570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F668B" w14:textId="77777777" w:rsidR="0057087C" w:rsidRDefault="0057087C">
      <w:r>
        <w:separator/>
      </w:r>
    </w:p>
  </w:footnote>
  <w:footnote w:type="continuationSeparator" w:id="0">
    <w:p w14:paraId="19247A31" w14:textId="77777777" w:rsidR="0057087C" w:rsidRDefault="00570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087C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6231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5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DBAD1-C8B3-4B32-9213-4663D6AE4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1526</Words>
  <Characters>871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2024-03-07T14:15:00Z</dcterms:modified>
</cp:coreProperties>
</file>