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земельної ділянки на проектування та будівництво дощової   каналізації по вул.Шептицького-Галицька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0295FD" w14:textId="77777777" w:rsidR="0083596E" w:rsidRDefault="0083596E" w:rsidP="0083596E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2D40FB9B" w14:textId="77777777" w:rsidR="0083596E" w:rsidRDefault="0083596E" w:rsidP="0083596E">
      <w:pPr>
        <w:ind w:firstLine="708"/>
        <w:jc w:val="center"/>
        <w:rPr>
          <w:b/>
        </w:rPr>
      </w:pPr>
    </w:p>
    <w:p w14:paraId="310123FB" w14:textId="77777777" w:rsidR="0083596E" w:rsidRDefault="0083596E" w:rsidP="0083596E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13CE1047" w14:textId="77777777" w:rsidR="0083596E" w:rsidRDefault="0083596E" w:rsidP="0083596E">
      <w:pPr>
        <w:jc w:val="both"/>
        <w:rPr>
          <w:b/>
        </w:rPr>
      </w:pPr>
    </w:p>
    <w:p w14:paraId="63534131" w14:textId="77777777" w:rsidR="0083596E" w:rsidRDefault="0083596E" w:rsidP="0083596E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виконавчому</w:t>
      </w:r>
      <w:r>
        <w:rPr>
          <w:b/>
        </w:rPr>
        <w:t xml:space="preserve"> </w:t>
      </w:r>
      <w:r>
        <w:t>комітету</w:t>
      </w:r>
      <w:r>
        <w:rPr>
          <w:b/>
        </w:rPr>
        <w:t xml:space="preserve"> </w:t>
      </w:r>
      <w:r>
        <w:t>Винниківської міської ради   містобудівні умови та обмеження забудови земельної ділянки на проектування та будівництво дощової каналізації по вул.Шептицького у м.Винники.</w:t>
      </w:r>
    </w:p>
    <w:p w14:paraId="0BF8E6FF" w14:textId="77777777" w:rsidR="0083596E" w:rsidRDefault="0083596E" w:rsidP="0083596E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дощової каналізації по вул.Шептицького у м.Винники.</w:t>
      </w:r>
    </w:p>
    <w:p w14:paraId="66C27138" w14:textId="77777777" w:rsidR="0083596E" w:rsidRDefault="0083596E" w:rsidP="0083596E">
      <w:pPr>
        <w:jc w:val="both"/>
      </w:pPr>
      <w:r>
        <w:t>3.</w:t>
      </w:r>
      <w:r>
        <w:tab/>
        <w:t>Зобов’язати виконавчий комітет Винниківської міської ради:</w:t>
      </w:r>
    </w:p>
    <w:p w14:paraId="4C7E4E1B" w14:textId="77777777" w:rsidR="0083596E" w:rsidRDefault="0083596E" w:rsidP="0083596E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умови. </w:t>
      </w:r>
    </w:p>
    <w:p w14:paraId="248736B4" w14:textId="77777777" w:rsidR="0083596E" w:rsidRDefault="0083596E" w:rsidP="0083596E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24A6982" w14:textId="77777777" w:rsidR="0083596E" w:rsidRDefault="0083596E" w:rsidP="0083596E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BBEA36D" w14:textId="77777777" w:rsidR="0083596E" w:rsidRDefault="0083596E" w:rsidP="0083596E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області. </w:t>
      </w:r>
    </w:p>
    <w:p w14:paraId="4B906889" w14:textId="77777777" w:rsidR="0083596E" w:rsidRDefault="0083596E" w:rsidP="0083596E">
      <w:pPr>
        <w:jc w:val="both"/>
      </w:pPr>
      <w:r>
        <w:t>3.5.</w:t>
      </w:r>
      <w: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E0724BC" w14:textId="77777777" w:rsidR="0083596E" w:rsidRDefault="0083596E" w:rsidP="0083596E">
      <w:pPr>
        <w:jc w:val="both"/>
        <w:rPr>
          <w:b/>
        </w:rPr>
      </w:pPr>
      <w:r>
        <w:lastRenderedPageBreak/>
        <w:t>4.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3193FBF" w14:textId="77777777" w:rsidR="0083596E" w:rsidRDefault="0083596E" w:rsidP="0083596E">
      <w:pPr>
        <w:jc w:val="both"/>
        <w:rPr>
          <w:b/>
        </w:rPr>
      </w:pPr>
    </w:p>
    <w:p w14:paraId="2AAF818B" w14:textId="77777777" w:rsidR="0083596E" w:rsidRDefault="0083596E" w:rsidP="0083596E">
      <w:pPr>
        <w:jc w:val="both"/>
        <w:rPr>
          <w:b/>
        </w:rPr>
      </w:pPr>
    </w:p>
    <w:p w14:paraId="2A096E6A" w14:textId="77777777" w:rsidR="0083596E" w:rsidRDefault="0083596E" w:rsidP="0083596E">
      <w:pPr>
        <w:jc w:val="both"/>
        <w:rPr>
          <w:b/>
        </w:rPr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6F8C0" w14:textId="77777777" w:rsidR="00C75E5B" w:rsidRDefault="00C75E5B">
      <w:r>
        <w:separator/>
      </w:r>
    </w:p>
  </w:endnote>
  <w:endnote w:type="continuationSeparator" w:id="0">
    <w:p w14:paraId="588B9359" w14:textId="77777777" w:rsidR="00C75E5B" w:rsidRDefault="00C75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56926" w14:textId="77777777" w:rsidR="00C75E5B" w:rsidRDefault="00C75E5B">
      <w:r>
        <w:separator/>
      </w:r>
    </w:p>
  </w:footnote>
  <w:footnote w:type="continuationSeparator" w:id="0">
    <w:p w14:paraId="714A1E29" w14:textId="77777777" w:rsidR="00C75E5B" w:rsidRDefault="00C75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596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5E5B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0DCED-DFB6-455B-A993-BB65774B6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1470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2024-03-07T14:18:00Z</dcterms:modified>
</cp:coreProperties>
</file>