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вул.І.Липи,10   (к/н 4610160300:07:007:0239)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CE35733" w14:textId="77777777" w:rsidR="00877B03" w:rsidRDefault="00877B03" w:rsidP="00877B03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Шевціва М.М.,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71902565 від 01.11.2016р.),   виконком Винниківської міської ради –</w:t>
      </w:r>
    </w:p>
    <w:p w14:paraId="18953072" w14:textId="77777777" w:rsidR="00877B03" w:rsidRDefault="00877B03" w:rsidP="00877B03">
      <w:pPr>
        <w:ind w:firstLine="708"/>
        <w:jc w:val="both"/>
      </w:pPr>
    </w:p>
    <w:p w14:paraId="2E7054FD" w14:textId="77777777" w:rsidR="00877B03" w:rsidRDefault="00877B03" w:rsidP="00877B03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26794401" w14:textId="77777777" w:rsidR="00877B03" w:rsidRDefault="00877B03" w:rsidP="00877B03">
      <w:pPr>
        <w:jc w:val="both"/>
        <w:rPr>
          <w:b/>
        </w:rPr>
      </w:pPr>
    </w:p>
    <w:p w14:paraId="1532A8E4" w14:textId="77777777" w:rsidR="00877B03" w:rsidRDefault="00877B03" w:rsidP="00877B03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Шевціву Мирону Михайловичу будівельний паспорт забудови земельної ділянки на проектування та будівництво індивідуального житлового  будинку на земельній ділянці по вул.  І.Липи,10  (к/н 4610160300:07:007:0239)</w:t>
      </w:r>
      <w:r>
        <w:rPr>
          <w:b/>
        </w:rPr>
        <w:t xml:space="preserve">  </w:t>
      </w:r>
      <w:r>
        <w:t>у м.Винники.</w:t>
      </w:r>
    </w:p>
    <w:p w14:paraId="5385F417" w14:textId="77777777" w:rsidR="00877B03" w:rsidRDefault="00877B03" w:rsidP="00877B03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І.Липи,10  (к/н 4610160300:07:007:0239)</w:t>
      </w:r>
      <w:r>
        <w:rPr>
          <w:b/>
        </w:rPr>
        <w:t xml:space="preserve">  </w:t>
      </w:r>
      <w:r>
        <w:t>у м.Винники.</w:t>
      </w:r>
    </w:p>
    <w:p w14:paraId="54F1F836" w14:textId="77777777" w:rsidR="00877B03" w:rsidRDefault="00877B03" w:rsidP="00877B03">
      <w:pPr>
        <w:jc w:val="both"/>
      </w:pPr>
      <w:r>
        <w:t>3.</w:t>
      </w:r>
      <w:r>
        <w:tab/>
        <w:t>Зобов’язати гр.Шевціва М.М.:</w:t>
      </w:r>
    </w:p>
    <w:p w14:paraId="61CC11FF" w14:textId="77777777" w:rsidR="00877B03" w:rsidRDefault="00877B03" w:rsidP="00877B03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6CDB506E" w14:textId="77777777" w:rsidR="00877B03" w:rsidRDefault="00877B03" w:rsidP="00877B03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4A98246" w14:textId="77777777" w:rsidR="00877B03" w:rsidRDefault="00877B03" w:rsidP="00877B03">
      <w:pPr>
        <w:jc w:val="both"/>
      </w:pPr>
      <w:r>
        <w:lastRenderedPageBreak/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65F78A13" w14:textId="77777777" w:rsidR="00877B03" w:rsidRDefault="00877B03" w:rsidP="00877B03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478E227" w14:textId="77777777" w:rsidR="00877B03" w:rsidRDefault="00877B03" w:rsidP="00877B03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C88D78D" w14:textId="77777777" w:rsidR="00877B03" w:rsidRDefault="00877B03" w:rsidP="00877B03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8C1E67B" w14:textId="77777777" w:rsidR="00877B03" w:rsidRDefault="00877B03" w:rsidP="00877B03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41B3E79B" w14:textId="77777777" w:rsidR="00877B03" w:rsidRDefault="00877B03" w:rsidP="00877B03">
      <w:pPr>
        <w:jc w:val="both"/>
      </w:pPr>
      <w:r>
        <w:t>4.</w:t>
      </w:r>
      <w:r>
        <w:rPr>
          <w:b/>
        </w:rPr>
        <w:tab/>
      </w:r>
      <w:r>
        <w:t>Роз’яснити гр. Шевціву М.М., що будівельні роботи можна розпочинати тільки після отримання відповідних дозволів, згідно державних норм та правил.</w:t>
      </w:r>
    </w:p>
    <w:p w14:paraId="2DC906F1" w14:textId="77777777" w:rsidR="00877B03" w:rsidRDefault="00877B03" w:rsidP="00877B03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141C1908" w14:textId="77777777" w:rsidR="00877B03" w:rsidRDefault="00877B03" w:rsidP="00877B03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4F8F457" w14:textId="77777777" w:rsidR="00877B03" w:rsidRDefault="00877B03" w:rsidP="00877B03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C27C6E" w14:textId="77777777" w:rsidR="00877B03" w:rsidRDefault="00877B03" w:rsidP="00877B03">
      <w:pPr>
        <w:jc w:val="both"/>
        <w:rPr>
          <w:b/>
        </w:rPr>
      </w:pPr>
    </w:p>
    <w:p w14:paraId="192C6519" w14:textId="77777777" w:rsidR="00877B03" w:rsidRDefault="00877B03" w:rsidP="00877B03">
      <w:pPr>
        <w:jc w:val="both"/>
        <w:rPr>
          <w:b/>
        </w:rPr>
      </w:pPr>
    </w:p>
    <w:p w14:paraId="572F4174" w14:textId="77777777" w:rsidR="00877B03" w:rsidRDefault="00877B03" w:rsidP="00877B03">
      <w:pPr>
        <w:jc w:val="both"/>
        <w:rPr>
          <w:b/>
        </w:rPr>
      </w:pPr>
    </w:p>
    <w:p w14:paraId="4AEEE305" w14:textId="77777777" w:rsidR="00877B03" w:rsidRDefault="00877B03" w:rsidP="00877B03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B3125" w14:textId="77777777" w:rsidR="00F338B5" w:rsidRDefault="00F338B5">
      <w:r>
        <w:separator/>
      </w:r>
    </w:p>
  </w:endnote>
  <w:endnote w:type="continuationSeparator" w:id="0">
    <w:p w14:paraId="47FAB106" w14:textId="77777777" w:rsidR="00F338B5" w:rsidRDefault="00F33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1F2B1" w14:textId="77777777" w:rsidR="00F338B5" w:rsidRDefault="00F338B5">
      <w:r>
        <w:separator/>
      </w:r>
    </w:p>
  </w:footnote>
  <w:footnote w:type="continuationSeparator" w:id="0">
    <w:p w14:paraId="4CA956F0" w14:textId="77777777" w:rsidR="00F338B5" w:rsidRDefault="00F33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77B03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8B5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41FF0-D4D9-4C1E-B8CE-F1CB93E07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2362</Words>
  <Characters>1347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2024-03-07T14:20:00Z</dcterms:modified>
</cp:coreProperties>
</file>