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основних засобів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1607D3" w14:textId="77777777" w:rsidR="001D6E8B" w:rsidRPr="001D6E8B" w:rsidRDefault="001D6E8B" w:rsidP="001D6E8B">
      <w:pPr>
        <w:rPr>
          <w:sz w:val="28"/>
          <w:szCs w:val="28"/>
        </w:rPr>
      </w:pPr>
      <w:r w:rsidRPr="001D6E8B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C3706B7" w14:textId="77777777" w:rsidR="001D6E8B" w:rsidRPr="001D6E8B" w:rsidRDefault="001D6E8B" w:rsidP="001D6E8B">
      <w:pPr>
        <w:rPr>
          <w:sz w:val="28"/>
          <w:szCs w:val="28"/>
        </w:rPr>
      </w:pPr>
    </w:p>
    <w:p w14:paraId="060964E3" w14:textId="77777777" w:rsidR="001D6E8B" w:rsidRPr="001D6E8B" w:rsidRDefault="001D6E8B" w:rsidP="001D6E8B">
      <w:pPr>
        <w:rPr>
          <w:sz w:val="28"/>
          <w:szCs w:val="28"/>
        </w:rPr>
      </w:pPr>
    </w:p>
    <w:p w14:paraId="31701A1A" w14:textId="77777777" w:rsidR="001D6E8B" w:rsidRPr="001D6E8B" w:rsidRDefault="001D6E8B" w:rsidP="001D6E8B">
      <w:pPr>
        <w:jc w:val="center"/>
        <w:rPr>
          <w:sz w:val="28"/>
          <w:szCs w:val="28"/>
        </w:rPr>
      </w:pPr>
      <w:bookmarkStart w:id="1" w:name="_GoBack"/>
      <w:bookmarkEnd w:id="1"/>
      <w:r w:rsidRPr="001D6E8B">
        <w:rPr>
          <w:sz w:val="28"/>
          <w:szCs w:val="28"/>
        </w:rPr>
        <w:t>В И Р І Ш И В:</w:t>
      </w:r>
    </w:p>
    <w:p w14:paraId="34A635C8" w14:textId="77777777" w:rsidR="001D6E8B" w:rsidRPr="001D6E8B" w:rsidRDefault="001D6E8B" w:rsidP="001D6E8B">
      <w:pPr>
        <w:rPr>
          <w:sz w:val="28"/>
          <w:szCs w:val="28"/>
        </w:rPr>
      </w:pPr>
    </w:p>
    <w:p w14:paraId="676A076E" w14:textId="77777777" w:rsidR="001D6E8B" w:rsidRPr="001D6E8B" w:rsidRDefault="001D6E8B" w:rsidP="001D6E8B">
      <w:pPr>
        <w:rPr>
          <w:sz w:val="28"/>
          <w:szCs w:val="28"/>
        </w:rPr>
      </w:pPr>
      <w:r w:rsidRPr="001D6E8B">
        <w:rPr>
          <w:sz w:val="28"/>
          <w:szCs w:val="28"/>
        </w:rPr>
        <w:t>1.</w:t>
      </w:r>
      <w:r w:rsidRPr="001D6E8B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ВКП «Добробут» основні засоби , а саме : </w:t>
      </w:r>
    </w:p>
    <w:p w14:paraId="69ABF5A1" w14:textId="77777777" w:rsidR="001D6E8B" w:rsidRPr="001D6E8B" w:rsidRDefault="001D6E8B" w:rsidP="001D6E8B">
      <w:pPr>
        <w:rPr>
          <w:sz w:val="28"/>
          <w:szCs w:val="28"/>
        </w:rPr>
      </w:pPr>
      <w:r w:rsidRPr="001D6E8B">
        <w:rPr>
          <w:sz w:val="28"/>
          <w:szCs w:val="28"/>
        </w:rPr>
        <w:t>-</w:t>
      </w:r>
      <w:r w:rsidRPr="001D6E8B">
        <w:rPr>
          <w:sz w:val="28"/>
          <w:szCs w:val="28"/>
        </w:rPr>
        <w:tab/>
        <w:t>Причіп   HS -2T (номер шасі/двигуна 2013729/) в кількості 1 ( одна) шт.  вартістю 35000,00 гривень (Тридцять п’ять тисяч  грн.00 коп.) в т.ч. ПДВ 5833,33 грн.,  згідно акту прийому-передачі;</w:t>
      </w:r>
    </w:p>
    <w:p w14:paraId="04FB0632" w14:textId="77777777" w:rsidR="001D6E8B" w:rsidRPr="001D6E8B" w:rsidRDefault="001D6E8B" w:rsidP="001D6E8B">
      <w:pPr>
        <w:rPr>
          <w:sz w:val="28"/>
          <w:szCs w:val="28"/>
        </w:rPr>
      </w:pPr>
      <w:r w:rsidRPr="001D6E8B">
        <w:rPr>
          <w:sz w:val="28"/>
          <w:szCs w:val="28"/>
        </w:rPr>
        <w:t>-</w:t>
      </w:r>
      <w:r w:rsidRPr="001D6E8B">
        <w:rPr>
          <w:sz w:val="28"/>
          <w:szCs w:val="28"/>
        </w:rPr>
        <w:tab/>
        <w:t>Розкидач в кількості 1 ( одна) шт. вартістю 7500,00 гривень ( сім тисяч п’ятсот грн. 00 коп.) без ПДВ , згідно акту  прийому-передачі.</w:t>
      </w:r>
    </w:p>
    <w:p w14:paraId="2D296470" w14:textId="77777777" w:rsidR="001D6E8B" w:rsidRPr="001D6E8B" w:rsidRDefault="001D6E8B" w:rsidP="001D6E8B">
      <w:pPr>
        <w:rPr>
          <w:sz w:val="28"/>
          <w:szCs w:val="28"/>
        </w:rPr>
      </w:pPr>
      <w:r w:rsidRPr="001D6E8B">
        <w:rPr>
          <w:sz w:val="28"/>
          <w:szCs w:val="28"/>
        </w:rPr>
        <w:t>2.</w:t>
      </w:r>
      <w:r w:rsidRPr="001D6E8B">
        <w:rPr>
          <w:sz w:val="28"/>
          <w:szCs w:val="28"/>
        </w:rPr>
        <w:tab/>
        <w:t>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директора ВКП «Добробут» .</w:t>
      </w:r>
    </w:p>
    <w:p w14:paraId="27FEDFFA" w14:textId="77777777" w:rsidR="001D6E8B" w:rsidRPr="001D6E8B" w:rsidRDefault="001D6E8B" w:rsidP="001D6E8B">
      <w:pPr>
        <w:rPr>
          <w:sz w:val="28"/>
          <w:szCs w:val="28"/>
        </w:rPr>
      </w:pPr>
    </w:p>
    <w:p w14:paraId="77E331A4" w14:textId="77777777" w:rsidR="001D6E8B" w:rsidRPr="001D6E8B" w:rsidRDefault="001D6E8B" w:rsidP="001D6E8B">
      <w:pPr>
        <w:rPr>
          <w:sz w:val="28"/>
          <w:szCs w:val="28"/>
        </w:rPr>
      </w:pPr>
    </w:p>
    <w:p w14:paraId="61F446C7" w14:textId="77777777" w:rsidR="001D6E8B" w:rsidRPr="001D6E8B" w:rsidRDefault="001D6E8B" w:rsidP="001D6E8B">
      <w:pPr>
        <w:rPr>
          <w:sz w:val="28"/>
          <w:szCs w:val="28"/>
        </w:rPr>
      </w:pPr>
    </w:p>
    <w:p w14:paraId="734C3734" w14:textId="77777777" w:rsidR="001D6E8B" w:rsidRPr="001D6E8B" w:rsidRDefault="001D6E8B" w:rsidP="001D6E8B">
      <w:pPr>
        <w:rPr>
          <w:sz w:val="28"/>
          <w:szCs w:val="28"/>
        </w:rPr>
      </w:pPr>
    </w:p>
    <w:p w14:paraId="4DEEA9D8" w14:textId="77777777" w:rsidR="001D6E8B" w:rsidRPr="001D6E8B" w:rsidRDefault="001D6E8B" w:rsidP="001D6E8B">
      <w:pPr>
        <w:rPr>
          <w:sz w:val="28"/>
          <w:szCs w:val="28"/>
        </w:rPr>
      </w:pPr>
    </w:p>
    <w:p w14:paraId="57F6A94C" w14:textId="77777777" w:rsidR="001D6E8B" w:rsidRPr="001D6E8B" w:rsidRDefault="001D6E8B" w:rsidP="001D6E8B">
      <w:pPr>
        <w:rPr>
          <w:sz w:val="28"/>
          <w:szCs w:val="28"/>
        </w:rPr>
      </w:pPr>
    </w:p>
    <w:p w14:paraId="2CC99CAE" w14:textId="77777777" w:rsidR="001D6E8B" w:rsidRPr="001D6E8B" w:rsidRDefault="001D6E8B" w:rsidP="001D6E8B">
      <w:pPr>
        <w:rPr>
          <w:sz w:val="28"/>
          <w:szCs w:val="28"/>
        </w:rPr>
      </w:pPr>
    </w:p>
    <w:p w14:paraId="4D8C9168" w14:textId="77777777" w:rsidR="001D6E8B" w:rsidRPr="001D6E8B" w:rsidRDefault="001D6E8B" w:rsidP="001D6E8B">
      <w:pPr>
        <w:rPr>
          <w:sz w:val="28"/>
          <w:szCs w:val="28"/>
        </w:rPr>
      </w:pPr>
      <w:r w:rsidRPr="001D6E8B">
        <w:rPr>
          <w:sz w:val="28"/>
          <w:szCs w:val="28"/>
        </w:rPr>
        <w:t xml:space="preserve">Міський  голова                                                                          В.Л. Квурт </w:t>
      </w:r>
    </w:p>
    <w:p w14:paraId="24B32696" w14:textId="77777777" w:rsidR="001D6E8B" w:rsidRPr="001D6E8B" w:rsidRDefault="001D6E8B" w:rsidP="001D6E8B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613266" w14:textId="77777777" w:rsidR="00644CF4" w:rsidRDefault="00644CF4">
      <w:r>
        <w:separator/>
      </w:r>
    </w:p>
  </w:endnote>
  <w:endnote w:type="continuationSeparator" w:id="0">
    <w:p w14:paraId="13D03D50" w14:textId="77777777" w:rsidR="00644CF4" w:rsidRDefault="0064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B6E38" w14:textId="77777777" w:rsidR="00644CF4" w:rsidRDefault="00644CF4">
      <w:r>
        <w:separator/>
      </w:r>
    </w:p>
  </w:footnote>
  <w:footnote w:type="continuationSeparator" w:id="0">
    <w:p w14:paraId="2CD7F18B" w14:textId="77777777" w:rsidR="00644CF4" w:rsidRDefault="00644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6E8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CF4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73F87-ECA6-4F7C-8D1F-A6526B13E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2024-03-06T11:07:00Z</dcterms:modified>
</cp:coreProperties>
</file>