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D5ABA6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2426D2DA" w14:textId="77777777" w:rsidR="00A76E05" w:rsidRPr="00A76E05" w:rsidRDefault="00A76E05" w:rsidP="00A76E05">
      <w:pPr>
        <w:rPr>
          <w:sz w:val="28"/>
          <w:szCs w:val="28"/>
        </w:rPr>
      </w:pPr>
    </w:p>
    <w:p w14:paraId="0073BCFB" w14:textId="77777777" w:rsidR="00A76E05" w:rsidRPr="00A76E05" w:rsidRDefault="00A76E05" w:rsidP="008E00E1">
      <w:pPr>
        <w:jc w:val="center"/>
        <w:rPr>
          <w:sz w:val="28"/>
          <w:szCs w:val="28"/>
        </w:rPr>
      </w:pPr>
      <w:bookmarkStart w:id="1" w:name="_GoBack"/>
      <w:bookmarkEnd w:id="1"/>
      <w:r w:rsidRPr="00A76E05">
        <w:rPr>
          <w:sz w:val="28"/>
          <w:szCs w:val="28"/>
        </w:rPr>
        <w:t>В И Р І Ш И В:</w:t>
      </w:r>
    </w:p>
    <w:p w14:paraId="73259D1B" w14:textId="77777777" w:rsidR="00A76E05" w:rsidRPr="00A76E05" w:rsidRDefault="00A76E05" w:rsidP="00A76E05">
      <w:pPr>
        <w:rPr>
          <w:sz w:val="28"/>
          <w:szCs w:val="28"/>
        </w:rPr>
      </w:pPr>
    </w:p>
    <w:p w14:paraId="0509104C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1.</w:t>
      </w:r>
      <w:r w:rsidRPr="00A76E05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47C2D973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-дорожні знаки в кількості 3 шт.  вартістю 1106 грн.76 коп. (Одна тисяча сто шість грн.76 коп.) в т.ч.без ПДВ 184,46 грн.  згідно акту прийому-передачі.</w:t>
      </w:r>
    </w:p>
    <w:p w14:paraId="191CE034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-комплект кріплень для дорожніх знаків  в кількості  6 ( шість) компл. вартістю 212 грн.40 коп. (двісті дванадцять грн.40 коп.)  в т.ч. ПДВ  35 грн.40 коп.</w:t>
      </w:r>
    </w:p>
    <w:p w14:paraId="03D1F30D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-сіль технічна , помол № 3 (навал)  в кількості 5 (п’ять) тон вартістю 5000,00 грн. 00 коп.(п’ять тисяч грн.) в т.ч. ПДВ 833 грн.33 коп.</w:t>
      </w:r>
    </w:p>
    <w:p w14:paraId="2865EA21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- пісок будівельний  в кількості 125 м. куб. вартістю 25000,00 грн. (двадцять  п’ять  тисяч  грн.)  в  т.ч. ПДВ 4166,67 грн.</w:t>
      </w:r>
    </w:p>
    <w:p w14:paraId="68D3B480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2.</w:t>
      </w:r>
      <w:r w:rsidRPr="00A76E05">
        <w:rPr>
          <w:sz w:val="28"/>
          <w:szCs w:val="28"/>
        </w:rPr>
        <w:tab/>
        <w:t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ВКП «Добробут».</w:t>
      </w:r>
    </w:p>
    <w:p w14:paraId="1CC07B67" w14:textId="77777777" w:rsidR="00A76E05" w:rsidRPr="00A76E05" w:rsidRDefault="00A76E05" w:rsidP="00A76E05">
      <w:pPr>
        <w:rPr>
          <w:sz w:val="28"/>
          <w:szCs w:val="28"/>
        </w:rPr>
      </w:pPr>
    </w:p>
    <w:p w14:paraId="1F4ADD49" w14:textId="77777777" w:rsidR="00A76E05" w:rsidRPr="00A76E05" w:rsidRDefault="00A76E05" w:rsidP="00A76E05">
      <w:pPr>
        <w:rPr>
          <w:sz w:val="28"/>
          <w:szCs w:val="28"/>
        </w:rPr>
      </w:pPr>
    </w:p>
    <w:p w14:paraId="1617FC35" w14:textId="77777777" w:rsidR="00A76E05" w:rsidRPr="00A76E05" w:rsidRDefault="00A76E05" w:rsidP="00A76E05">
      <w:pPr>
        <w:rPr>
          <w:sz w:val="28"/>
          <w:szCs w:val="28"/>
        </w:rPr>
      </w:pPr>
    </w:p>
    <w:p w14:paraId="31334A0E" w14:textId="77777777" w:rsidR="00A76E05" w:rsidRPr="00A76E05" w:rsidRDefault="00A76E05" w:rsidP="00A76E05">
      <w:pPr>
        <w:rPr>
          <w:sz w:val="28"/>
          <w:szCs w:val="28"/>
        </w:rPr>
      </w:pPr>
    </w:p>
    <w:p w14:paraId="17ACDBE5" w14:textId="77777777" w:rsidR="00A76E05" w:rsidRPr="00A76E05" w:rsidRDefault="00A76E05" w:rsidP="00A76E05">
      <w:pPr>
        <w:rPr>
          <w:sz w:val="28"/>
          <w:szCs w:val="28"/>
        </w:rPr>
      </w:pPr>
    </w:p>
    <w:p w14:paraId="5D7CADBE" w14:textId="77777777" w:rsidR="00A76E05" w:rsidRPr="00A76E05" w:rsidRDefault="00A76E05" w:rsidP="00A76E05">
      <w:pPr>
        <w:rPr>
          <w:sz w:val="28"/>
          <w:szCs w:val="28"/>
        </w:rPr>
      </w:pPr>
      <w:r w:rsidRPr="00A76E05">
        <w:rPr>
          <w:sz w:val="28"/>
          <w:szCs w:val="28"/>
        </w:rPr>
        <w:t>Міський голова                                                                                 В.Л. Квурт</w:t>
      </w:r>
    </w:p>
    <w:p w14:paraId="01C471E0" w14:textId="20F6AF1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0B97F" w14:textId="77777777" w:rsidR="00A15C47" w:rsidRDefault="00A15C47">
      <w:r>
        <w:separator/>
      </w:r>
    </w:p>
  </w:endnote>
  <w:endnote w:type="continuationSeparator" w:id="0">
    <w:p w14:paraId="42D1402C" w14:textId="77777777" w:rsidR="00A15C47" w:rsidRDefault="00A1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ACC28" w14:textId="77777777" w:rsidR="00A15C47" w:rsidRDefault="00A15C47">
      <w:r>
        <w:separator/>
      </w:r>
    </w:p>
  </w:footnote>
  <w:footnote w:type="continuationSeparator" w:id="0">
    <w:p w14:paraId="4E7FDDC0" w14:textId="77777777" w:rsidR="00A15C47" w:rsidRDefault="00A15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7FB6"/>
    <w:rsid w:val="008C6E6E"/>
    <w:rsid w:val="008E00E1"/>
    <w:rsid w:val="008E2971"/>
    <w:rsid w:val="009060A4"/>
    <w:rsid w:val="00935669"/>
    <w:rsid w:val="00941AD8"/>
    <w:rsid w:val="009917ED"/>
    <w:rsid w:val="009B3FB6"/>
    <w:rsid w:val="00A02423"/>
    <w:rsid w:val="00A15C47"/>
    <w:rsid w:val="00A20109"/>
    <w:rsid w:val="00A769F3"/>
    <w:rsid w:val="00A76E05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D45CE-1E1F-4CF4-BAC6-57BB29843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2024-03-06T11:10:00Z</dcterms:modified>
</cp:coreProperties>
</file>