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Реконструкція системного водопостачання  та водовідведення по вул. Жуковського  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C08A9F" w14:textId="77777777" w:rsidR="009E6C01" w:rsidRPr="009E6C01" w:rsidRDefault="009E6C01" w:rsidP="009E6C01">
      <w:pPr>
        <w:ind w:firstLine="720"/>
        <w:rPr>
          <w:sz w:val="28"/>
          <w:szCs w:val="28"/>
        </w:rPr>
      </w:pPr>
      <w:r w:rsidRPr="009E6C01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8F16C43" w14:textId="77777777" w:rsidR="009E6C01" w:rsidRDefault="009E6C01" w:rsidP="009E6C01">
      <w:pPr>
        <w:rPr>
          <w:sz w:val="28"/>
          <w:szCs w:val="28"/>
        </w:rPr>
      </w:pPr>
      <w:r w:rsidRPr="009E6C01">
        <w:rPr>
          <w:sz w:val="28"/>
          <w:szCs w:val="28"/>
        </w:rPr>
        <w:t xml:space="preserve">                                                             </w:t>
      </w:r>
    </w:p>
    <w:p w14:paraId="6792ACC2" w14:textId="00D30968" w:rsidR="009E6C01" w:rsidRDefault="009E6C01" w:rsidP="009E6C01">
      <w:pPr>
        <w:jc w:val="center"/>
        <w:rPr>
          <w:sz w:val="28"/>
          <w:szCs w:val="28"/>
        </w:rPr>
      </w:pPr>
      <w:r w:rsidRPr="009E6C01">
        <w:rPr>
          <w:sz w:val="28"/>
          <w:szCs w:val="28"/>
        </w:rPr>
        <w:t>В И Р І Ш И В:</w:t>
      </w:r>
    </w:p>
    <w:p w14:paraId="3B1C7DB3" w14:textId="77777777" w:rsidR="009E6C01" w:rsidRPr="009E6C01" w:rsidRDefault="009E6C01" w:rsidP="009E6C01">
      <w:pPr>
        <w:jc w:val="center"/>
        <w:rPr>
          <w:sz w:val="28"/>
          <w:szCs w:val="28"/>
        </w:rPr>
      </w:pPr>
    </w:p>
    <w:p w14:paraId="00FA74C2" w14:textId="77777777" w:rsidR="009E6C01" w:rsidRPr="009E6C01" w:rsidRDefault="009E6C01" w:rsidP="009E6C01">
      <w:pPr>
        <w:rPr>
          <w:sz w:val="28"/>
          <w:szCs w:val="28"/>
        </w:rPr>
      </w:pPr>
      <w:r w:rsidRPr="009E6C01">
        <w:rPr>
          <w:sz w:val="28"/>
          <w:szCs w:val="28"/>
        </w:rPr>
        <w:t>1.Затвердити робочий  проект « Реконструкція системного водопостачання та водовідведення по вул. Жуковського в м. Винники»</w:t>
      </w:r>
    </w:p>
    <w:p w14:paraId="235DE7A2" w14:textId="77777777" w:rsidR="009E6C01" w:rsidRPr="009E6C01" w:rsidRDefault="009E6C01" w:rsidP="009E6C01">
      <w:pPr>
        <w:rPr>
          <w:sz w:val="28"/>
          <w:szCs w:val="28"/>
        </w:rPr>
      </w:pPr>
    </w:p>
    <w:p w14:paraId="648BEB52" w14:textId="77777777" w:rsidR="009E6C01" w:rsidRPr="009E6C01" w:rsidRDefault="009E6C01" w:rsidP="009E6C01">
      <w:pPr>
        <w:rPr>
          <w:sz w:val="28"/>
          <w:szCs w:val="28"/>
        </w:rPr>
      </w:pPr>
      <w:r w:rsidRPr="009E6C01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6CF9A57" w14:textId="77777777" w:rsidR="009E6C01" w:rsidRPr="009E6C01" w:rsidRDefault="009E6C01" w:rsidP="009E6C01">
      <w:pPr>
        <w:rPr>
          <w:sz w:val="28"/>
          <w:szCs w:val="28"/>
        </w:rPr>
      </w:pPr>
    </w:p>
    <w:p w14:paraId="4560F331" w14:textId="77777777" w:rsidR="009E6C01" w:rsidRPr="009E6C01" w:rsidRDefault="009E6C01" w:rsidP="009E6C01">
      <w:pPr>
        <w:rPr>
          <w:sz w:val="28"/>
          <w:szCs w:val="28"/>
        </w:rPr>
      </w:pPr>
    </w:p>
    <w:p w14:paraId="335E74BF" w14:textId="77777777" w:rsidR="009E6C01" w:rsidRPr="009E6C01" w:rsidRDefault="009E6C01" w:rsidP="009E6C01">
      <w:pPr>
        <w:rPr>
          <w:sz w:val="28"/>
          <w:szCs w:val="28"/>
        </w:rPr>
      </w:pPr>
    </w:p>
    <w:p w14:paraId="01C471E0" w14:textId="7E8B4658" w:rsidR="00213958" w:rsidRPr="006F2805" w:rsidRDefault="009E6C01" w:rsidP="009E6C01">
      <w:pPr>
        <w:rPr>
          <w:sz w:val="28"/>
          <w:szCs w:val="28"/>
        </w:rPr>
      </w:pPr>
      <w:r w:rsidRPr="009E6C01">
        <w:rPr>
          <w:sz w:val="28"/>
          <w:szCs w:val="28"/>
        </w:rPr>
        <w:t xml:space="preserve">   Міськи</w:t>
      </w:r>
      <w:r>
        <w:rPr>
          <w:sz w:val="28"/>
          <w:szCs w:val="28"/>
        </w:rPr>
        <w:t>й  голова</w:t>
      </w:r>
      <w:bookmarkStart w:id="1" w:name="_GoBack"/>
      <w:bookmarkEnd w:id="1"/>
      <w:r w:rsidRPr="009E6C01">
        <w:rPr>
          <w:sz w:val="28"/>
          <w:szCs w:val="28"/>
        </w:rPr>
        <w:t xml:space="preserve">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8E7E8B" w14:textId="77777777" w:rsidR="00151796" w:rsidRDefault="00151796">
      <w:r>
        <w:separator/>
      </w:r>
    </w:p>
  </w:endnote>
  <w:endnote w:type="continuationSeparator" w:id="0">
    <w:p w14:paraId="7E2E1A26" w14:textId="77777777" w:rsidR="00151796" w:rsidRDefault="00151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A08EE" w14:textId="77777777" w:rsidR="00151796" w:rsidRDefault="00151796">
      <w:r>
        <w:separator/>
      </w:r>
    </w:p>
  </w:footnote>
  <w:footnote w:type="continuationSeparator" w:id="0">
    <w:p w14:paraId="636080B6" w14:textId="77777777" w:rsidR="00151796" w:rsidRDefault="00151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179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6C01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9EE7D-6C4D-42AA-BB13-02ED44A94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2024-03-06T11:27:00Z</dcterms:modified>
</cp:coreProperties>
</file>