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 документації на "Реконструкція КНС по вул.  Кільцева  у 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EC7D778" w14:textId="77777777" w:rsidR="00D03087" w:rsidRPr="00D03087" w:rsidRDefault="00D03087" w:rsidP="00D03087">
      <w:pPr>
        <w:ind w:firstLine="720"/>
        <w:rPr>
          <w:sz w:val="28"/>
          <w:szCs w:val="28"/>
        </w:rPr>
      </w:pPr>
      <w:r w:rsidRPr="00D03087">
        <w:rPr>
          <w:sz w:val="28"/>
          <w:szCs w:val="28"/>
        </w:rPr>
        <w:t xml:space="preserve"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125 від 21 січня 2016 р. ”Про перелік об’єктів, видатки на які у 2016 році будуть проводитись за рахунок коштів бюджету розвитку міського бюджету м. Винники”, виконавчий комітет Винниківської міської ради </w:t>
      </w:r>
    </w:p>
    <w:p w14:paraId="61C0D967" w14:textId="77777777" w:rsidR="00D03087" w:rsidRDefault="00D03087" w:rsidP="00D03087">
      <w:pPr>
        <w:rPr>
          <w:sz w:val="28"/>
          <w:szCs w:val="28"/>
        </w:rPr>
      </w:pPr>
      <w:r w:rsidRPr="00D03087">
        <w:rPr>
          <w:sz w:val="28"/>
          <w:szCs w:val="28"/>
        </w:rPr>
        <w:t xml:space="preserve">                                            </w:t>
      </w:r>
      <w:r>
        <w:rPr>
          <w:sz w:val="28"/>
          <w:szCs w:val="28"/>
        </w:rPr>
        <w:t xml:space="preserve">                 </w:t>
      </w:r>
    </w:p>
    <w:p w14:paraId="13A1DE87" w14:textId="706B5C4D" w:rsidR="00D03087" w:rsidRPr="00D03087" w:rsidRDefault="00D03087" w:rsidP="00D03087">
      <w:pPr>
        <w:jc w:val="center"/>
        <w:rPr>
          <w:sz w:val="28"/>
          <w:szCs w:val="28"/>
        </w:rPr>
      </w:pPr>
      <w:r>
        <w:rPr>
          <w:sz w:val="28"/>
          <w:szCs w:val="28"/>
        </w:rPr>
        <w:t>В И Р І Ш И В:</w:t>
      </w:r>
    </w:p>
    <w:p w14:paraId="43E2A2E8" w14:textId="77777777" w:rsidR="00D03087" w:rsidRPr="00D03087" w:rsidRDefault="00D03087" w:rsidP="00D03087">
      <w:pPr>
        <w:rPr>
          <w:sz w:val="28"/>
          <w:szCs w:val="28"/>
        </w:rPr>
      </w:pPr>
    </w:p>
    <w:p w14:paraId="68906B28" w14:textId="77777777" w:rsidR="00D03087" w:rsidRPr="00D03087" w:rsidRDefault="00D03087" w:rsidP="00D03087">
      <w:pPr>
        <w:rPr>
          <w:sz w:val="28"/>
          <w:szCs w:val="28"/>
        </w:rPr>
      </w:pPr>
      <w:r w:rsidRPr="00D03087">
        <w:rPr>
          <w:sz w:val="28"/>
          <w:szCs w:val="28"/>
        </w:rPr>
        <w:t>1.Рішення виконавчого комітету Винниківської міської ради від 02.08.2016 р. №279 вважати таким, що втратило чинність.</w:t>
      </w:r>
    </w:p>
    <w:p w14:paraId="076BC550" w14:textId="77777777" w:rsidR="00D03087" w:rsidRPr="00D03087" w:rsidRDefault="00D03087" w:rsidP="00D03087">
      <w:pPr>
        <w:rPr>
          <w:sz w:val="28"/>
          <w:szCs w:val="28"/>
        </w:rPr>
      </w:pPr>
    </w:p>
    <w:p w14:paraId="4C7D3121" w14:textId="77777777" w:rsidR="00D03087" w:rsidRPr="00D03087" w:rsidRDefault="00D03087" w:rsidP="00D03087">
      <w:pPr>
        <w:rPr>
          <w:sz w:val="28"/>
          <w:szCs w:val="28"/>
        </w:rPr>
      </w:pPr>
      <w:r w:rsidRPr="00D03087">
        <w:rPr>
          <w:sz w:val="28"/>
          <w:szCs w:val="28"/>
        </w:rPr>
        <w:t>2.Затвердити проектно-кошторисну  документацію на « Реконструкція КНС по вул. Кільцева  у м. Винники».</w:t>
      </w:r>
    </w:p>
    <w:p w14:paraId="79D29920" w14:textId="77777777" w:rsidR="00D03087" w:rsidRPr="00D03087" w:rsidRDefault="00D03087" w:rsidP="00D03087">
      <w:pPr>
        <w:rPr>
          <w:sz w:val="28"/>
          <w:szCs w:val="28"/>
        </w:rPr>
      </w:pPr>
    </w:p>
    <w:p w14:paraId="1F494E2C" w14:textId="77777777" w:rsidR="00D03087" w:rsidRPr="00D03087" w:rsidRDefault="00D03087" w:rsidP="00D03087">
      <w:pPr>
        <w:rPr>
          <w:sz w:val="28"/>
          <w:szCs w:val="28"/>
        </w:rPr>
      </w:pPr>
      <w:r w:rsidRPr="00D03087">
        <w:rPr>
          <w:sz w:val="28"/>
          <w:szCs w:val="28"/>
        </w:rPr>
        <w:t>3.Контроль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A48B70A" w14:textId="77777777" w:rsidR="00D03087" w:rsidRPr="00D03087" w:rsidRDefault="00D03087" w:rsidP="00D03087">
      <w:pPr>
        <w:rPr>
          <w:sz w:val="28"/>
          <w:szCs w:val="28"/>
        </w:rPr>
      </w:pPr>
    </w:p>
    <w:p w14:paraId="32A2D84B" w14:textId="77777777" w:rsidR="00D03087" w:rsidRPr="00D03087" w:rsidRDefault="00D03087" w:rsidP="00D03087">
      <w:pPr>
        <w:rPr>
          <w:sz w:val="28"/>
          <w:szCs w:val="28"/>
        </w:rPr>
      </w:pPr>
    </w:p>
    <w:p w14:paraId="2C509109" w14:textId="01EFB8E3" w:rsidR="00D03087" w:rsidRPr="00D03087" w:rsidRDefault="00D03087" w:rsidP="00D03087">
      <w:pPr>
        <w:rPr>
          <w:sz w:val="28"/>
          <w:szCs w:val="28"/>
        </w:rPr>
      </w:pPr>
      <w:r w:rsidRPr="00D03087">
        <w:rPr>
          <w:sz w:val="28"/>
          <w:szCs w:val="28"/>
        </w:rPr>
        <w:t xml:space="preserve">   Міський</w:t>
      </w:r>
      <w:r>
        <w:rPr>
          <w:sz w:val="28"/>
          <w:szCs w:val="28"/>
        </w:rPr>
        <w:t xml:space="preserve"> голова  </w:t>
      </w:r>
      <w:bookmarkStart w:id="1" w:name="_GoBack"/>
      <w:bookmarkEnd w:id="1"/>
      <w:r w:rsidRPr="00D03087">
        <w:rPr>
          <w:sz w:val="28"/>
          <w:szCs w:val="28"/>
        </w:rPr>
        <w:t xml:space="preserve">  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912A8B" w14:textId="77777777" w:rsidR="00C87126" w:rsidRDefault="00C87126">
      <w:r>
        <w:separator/>
      </w:r>
    </w:p>
  </w:endnote>
  <w:endnote w:type="continuationSeparator" w:id="0">
    <w:p w14:paraId="4D701F05" w14:textId="77777777" w:rsidR="00C87126" w:rsidRDefault="00C87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C16443" w14:textId="77777777" w:rsidR="00C87126" w:rsidRDefault="00C87126">
      <w:r>
        <w:separator/>
      </w:r>
    </w:p>
  </w:footnote>
  <w:footnote w:type="continuationSeparator" w:id="0">
    <w:p w14:paraId="6FEBC7CD" w14:textId="77777777" w:rsidR="00C87126" w:rsidRDefault="00C871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87126"/>
    <w:rsid w:val="00C903A2"/>
    <w:rsid w:val="00CB2413"/>
    <w:rsid w:val="00CB2D62"/>
    <w:rsid w:val="00D03087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308CC8-CCAF-43B5-95E7-86319B278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827</Words>
  <Characters>472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2024-03-06T11:29:00Z</dcterms:modified>
</cp:coreProperties>
</file>